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CE691B7" w14:textId="77777777" w:rsidR="002C5B27" w:rsidRDefault="00EA1676" w:rsidP="002574FE">
      <w:pPr>
        <w:keepNext/>
        <w:keepLines/>
        <w:spacing w:after="0"/>
        <w:ind w:left="1440" w:right="1440"/>
        <w:jc w:val="center"/>
        <w:outlineLvl w:val="1"/>
        <w:rPr>
          <w:rFonts w:asciiTheme="majorHAnsi" w:eastAsiaTheme="majorEastAsia" w:hAnsiTheme="majorHAnsi" w:cstheme="majorBidi"/>
          <w:b/>
          <w:bCs/>
          <w:sz w:val="26"/>
          <w:szCs w:val="26"/>
        </w:rPr>
      </w:pPr>
      <w:r>
        <w:rPr>
          <w:rFonts w:asciiTheme="majorHAnsi" w:eastAsiaTheme="majorEastAsia" w:hAnsiTheme="majorHAnsi" w:cstheme="majorBidi"/>
          <w:b/>
          <w:bCs/>
          <w:sz w:val="26"/>
          <w:szCs w:val="26"/>
        </w:rPr>
        <w:t xml:space="preserve">Alternate </w:t>
      </w:r>
      <w:r w:rsidR="002574FE" w:rsidRPr="002574FE">
        <w:rPr>
          <w:rFonts w:asciiTheme="majorHAnsi" w:eastAsiaTheme="majorEastAsia" w:hAnsiTheme="majorHAnsi" w:cstheme="majorBidi"/>
          <w:b/>
          <w:bCs/>
          <w:sz w:val="26"/>
          <w:szCs w:val="26"/>
        </w:rPr>
        <w:t xml:space="preserve">Submittal Requirements for </w:t>
      </w:r>
    </w:p>
    <w:p w14:paraId="1C5895DF" w14:textId="3BBF2A27" w:rsidR="002574FE" w:rsidRPr="002574FE" w:rsidRDefault="002C5B27" w:rsidP="002574FE">
      <w:pPr>
        <w:keepNext/>
        <w:keepLines/>
        <w:spacing w:after="0"/>
        <w:ind w:left="1440" w:right="1440"/>
        <w:jc w:val="center"/>
        <w:outlineLvl w:val="1"/>
        <w:rPr>
          <w:rFonts w:asciiTheme="majorHAnsi" w:eastAsiaTheme="majorEastAsia" w:hAnsiTheme="majorHAnsi" w:cstheme="majorBidi"/>
          <w:b/>
          <w:bCs/>
          <w:sz w:val="26"/>
          <w:szCs w:val="26"/>
          <w:vertAlign w:val="superscript"/>
        </w:rPr>
      </w:pPr>
      <w:r>
        <w:rPr>
          <w:rFonts w:asciiTheme="majorHAnsi" w:eastAsiaTheme="majorEastAsia" w:hAnsiTheme="majorHAnsi" w:cstheme="majorBidi"/>
          <w:b/>
          <w:bCs/>
          <w:sz w:val="26"/>
          <w:szCs w:val="26"/>
        </w:rPr>
        <w:t xml:space="preserve">Limited Major and Minor </w:t>
      </w:r>
      <w:r w:rsidR="002574FE" w:rsidRPr="002574FE">
        <w:rPr>
          <w:rFonts w:asciiTheme="majorHAnsi" w:eastAsiaTheme="majorEastAsia" w:hAnsiTheme="majorHAnsi" w:cstheme="majorBidi"/>
          <w:b/>
          <w:bCs/>
          <w:sz w:val="26"/>
          <w:szCs w:val="26"/>
        </w:rPr>
        <w:t>Plan Amendments</w:t>
      </w:r>
    </w:p>
    <w:p w14:paraId="0D7A4749" w14:textId="77777777" w:rsidR="002574FE" w:rsidRPr="002574FE" w:rsidRDefault="002574FE" w:rsidP="002574FE">
      <w:pPr>
        <w:tabs>
          <w:tab w:val="left" w:pos="5760"/>
          <w:tab w:val="right" w:pos="9900"/>
        </w:tabs>
        <w:spacing w:after="0"/>
        <w:rPr>
          <w:rFonts w:ascii="Cambria" w:eastAsia="Calibri" w:hAnsi="Cambria" w:cs="Times New Roman"/>
          <w:b/>
        </w:rPr>
      </w:pPr>
    </w:p>
    <w:p w14:paraId="270D62A2" w14:textId="02877E06" w:rsidR="0075164D" w:rsidRPr="004E17AE" w:rsidRDefault="00891C8B" w:rsidP="0075164D">
      <w:pPr>
        <w:pStyle w:val="NoSpacing"/>
        <w:tabs>
          <w:tab w:val="left" w:pos="5760"/>
          <w:tab w:val="left" w:pos="10260"/>
        </w:tabs>
        <w:rPr>
          <w:rFonts w:asciiTheme="majorHAnsi" w:hAnsiTheme="majorHAnsi"/>
        </w:rPr>
      </w:pPr>
      <w:r>
        <w:rPr>
          <w:rFonts w:asciiTheme="majorHAnsi" w:hAnsiTheme="majorHAnsi"/>
          <w:b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264B296" wp14:editId="4C2406B9">
                <wp:simplePos x="0" y="0"/>
                <wp:positionH relativeFrom="column">
                  <wp:posOffset>5097780</wp:posOffset>
                </wp:positionH>
                <wp:positionV relativeFrom="paragraph">
                  <wp:posOffset>146050</wp:posOffset>
                </wp:positionV>
                <wp:extent cx="1417320" cy="0"/>
                <wp:effectExtent l="0" t="0" r="11430" b="19050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417320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>
            <w:pict>
              <v:line w14:anchorId="4029B39F" id="Straight Connector 3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01.4pt,11.5pt" to="513pt,1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" strokecolor="windowText" strokeweight="1pt"/>
            </w:pict>
          </mc:Fallback>
        </mc:AlternateContent>
      </w:r>
      <w:r>
        <w:rPr>
          <w:rFonts w:asciiTheme="majorHAnsi" w:hAnsiTheme="majorHAnsi"/>
          <w:b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D22C612" wp14:editId="5A15525D">
                <wp:simplePos x="0" y="0"/>
                <wp:positionH relativeFrom="column">
                  <wp:posOffset>754380</wp:posOffset>
                </wp:positionH>
                <wp:positionV relativeFrom="paragraph">
                  <wp:posOffset>146050</wp:posOffset>
                </wp:positionV>
                <wp:extent cx="2865120" cy="0"/>
                <wp:effectExtent l="0" t="0" r="11430" b="1905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86512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>
            <w:pict>
              <v:line w14:anchorId="0B8184CA" id="Straight Connector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9.4pt,11.5pt" to="285pt,1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" strokecolor="black [3213]" strokeweight="1pt"/>
            </w:pict>
          </mc:Fallback>
        </mc:AlternateContent>
      </w:r>
      <w:r w:rsidR="0075164D" w:rsidRPr="0075164D">
        <w:rPr>
          <w:rFonts w:asciiTheme="majorHAnsi" w:hAnsiTheme="majorHAnsi"/>
          <w:b/>
        </w:rPr>
        <w:t>Plan Name:</w:t>
      </w:r>
      <w:r w:rsidR="00E0621B">
        <w:rPr>
          <w:rFonts w:asciiTheme="majorHAnsi" w:hAnsiTheme="majorHAnsi"/>
          <w:b/>
        </w:rPr>
        <w:t xml:space="preserve">  </w:t>
      </w:r>
      <w:r w:rsidR="0075164D">
        <w:rPr>
          <w:rFonts w:asciiTheme="majorHAnsi" w:hAnsiTheme="majorHAnsi"/>
          <w:b/>
        </w:rPr>
        <w:t xml:space="preserve"> </w:t>
      </w:r>
      <w:sdt>
        <w:sdtPr>
          <w:rPr>
            <w:rFonts w:asciiTheme="majorHAnsi" w:hAnsiTheme="majorHAnsi"/>
            <w:b/>
          </w:rPr>
          <w:alias w:val="Plan Name"/>
          <w:tag w:val="Plan Name"/>
          <w:id w:val="654497115"/>
          <w:placeholder>
            <w:docPart w:val="6AA993F3441643789475DCBCF1432549"/>
          </w:placeholder>
        </w:sdtPr>
        <w:sdtEndPr/>
        <w:sdtContent>
          <w:r w:rsidR="0074587A">
            <w:rPr>
              <w:rFonts w:asciiTheme="majorHAnsi" w:hAnsiTheme="majorHAnsi"/>
              <w:b/>
            </w:rPr>
            <w:t>Washington Adventist Hospital</w:t>
          </w:r>
        </w:sdtContent>
      </w:sdt>
      <w:r w:rsidR="004E17AE">
        <w:rPr>
          <w:rFonts w:asciiTheme="majorHAnsi" w:hAnsiTheme="majorHAnsi"/>
        </w:rPr>
        <w:tab/>
      </w:r>
      <w:r w:rsidR="00E106B2">
        <w:rPr>
          <w:rFonts w:asciiTheme="majorHAnsi" w:hAnsiTheme="majorHAnsi"/>
          <w:b/>
        </w:rPr>
        <w:t>Existing</w:t>
      </w:r>
      <w:r w:rsidR="0075164D" w:rsidRPr="0075164D">
        <w:rPr>
          <w:rFonts w:asciiTheme="majorHAnsi" w:hAnsiTheme="majorHAnsi"/>
          <w:b/>
        </w:rPr>
        <w:t xml:space="preserve"> Plan Number:</w:t>
      </w:r>
      <w:r w:rsidR="00E0621B">
        <w:rPr>
          <w:rFonts w:asciiTheme="majorHAnsi" w:hAnsiTheme="majorHAnsi"/>
          <w:b/>
        </w:rPr>
        <w:t xml:space="preserve">   </w:t>
      </w:r>
      <w:sdt>
        <w:sdtPr>
          <w:rPr>
            <w:rFonts w:asciiTheme="majorHAnsi" w:hAnsiTheme="majorHAnsi"/>
          </w:rPr>
          <w:alias w:val="New Plan Number"/>
          <w:tag w:val="New Plan Number"/>
          <w:id w:val="-1590461011"/>
          <w:placeholder>
            <w:docPart w:val="5F9FD7BC03D14AB485CF905C5ACB56E0"/>
          </w:placeholder>
        </w:sdtPr>
        <w:sdtEndPr/>
        <w:sdtContent>
          <w:r w:rsidR="0074587A">
            <w:rPr>
              <w:rFonts w:asciiTheme="majorHAnsi" w:hAnsiTheme="majorHAnsi"/>
            </w:rPr>
            <w:t>82008021G</w:t>
          </w:r>
        </w:sdtContent>
      </w:sdt>
      <w:r w:rsidR="004E17AE">
        <w:rPr>
          <w:rFonts w:asciiTheme="majorHAnsi" w:hAnsiTheme="majorHAnsi"/>
        </w:rPr>
        <w:tab/>
      </w:r>
    </w:p>
    <w:p w14:paraId="478DB3A6" w14:textId="5C63CC54" w:rsidR="0075164D" w:rsidRPr="004E17AE" w:rsidRDefault="00891C8B" w:rsidP="0075164D">
      <w:pPr>
        <w:pStyle w:val="NoSpacing"/>
        <w:tabs>
          <w:tab w:val="left" w:pos="6840"/>
          <w:tab w:val="left" w:pos="10260"/>
        </w:tabs>
        <w:rPr>
          <w:rFonts w:asciiTheme="majorHAnsi" w:hAnsiTheme="majorHAnsi"/>
        </w:rPr>
      </w:pPr>
      <w:r>
        <w:rPr>
          <w:rFonts w:asciiTheme="majorHAnsi" w:hAnsiTheme="majorHAnsi"/>
          <w:b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F05B1F7" wp14:editId="18895E6C">
                <wp:simplePos x="0" y="0"/>
                <wp:positionH relativeFrom="column">
                  <wp:posOffset>670560</wp:posOffset>
                </wp:positionH>
                <wp:positionV relativeFrom="paragraph">
                  <wp:posOffset>166370</wp:posOffset>
                </wp:positionV>
                <wp:extent cx="3726180" cy="0"/>
                <wp:effectExtent l="0" t="0" r="26670" b="19050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726180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>
            <w:pict>
              <v:line w14:anchorId="0271FC7C" id="Straight Connector 4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2.8pt,13.1pt" to="346.2pt,13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" strokecolor="windowText" strokeweight="1pt"/>
            </w:pict>
          </mc:Fallback>
        </mc:AlternateContent>
      </w:r>
      <w:r>
        <w:rPr>
          <w:rFonts w:asciiTheme="majorHAnsi" w:hAnsiTheme="majorHAnsi"/>
          <w:b/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8F81B4A" wp14:editId="113BDFB8">
                <wp:simplePos x="0" y="0"/>
                <wp:positionH relativeFrom="column">
                  <wp:posOffset>4869180</wp:posOffset>
                </wp:positionH>
                <wp:positionV relativeFrom="paragraph">
                  <wp:posOffset>166370</wp:posOffset>
                </wp:positionV>
                <wp:extent cx="1645920" cy="0"/>
                <wp:effectExtent l="0" t="0" r="11430" b="19050"/>
                <wp:wrapNone/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45920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>
            <w:pict>
              <v:line w14:anchorId="02ADC3F9" id="Straight Connector 5" o:spid="_x0000_s1026" style="position:absolute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83.4pt,13.1pt" to="513pt,13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" strokecolor="windowText" strokeweight="1pt"/>
            </w:pict>
          </mc:Fallback>
        </mc:AlternateContent>
      </w:r>
      <w:r w:rsidR="0075164D" w:rsidRPr="0075164D">
        <w:rPr>
          <w:rFonts w:asciiTheme="majorHAnsi" w:hAnsiTheme="majorHAnsi"/>
          <w:b/>
        </w:rPr>
        <w:t>Applicant:</w:t>
      </w:r>
      <w:r w:rsidR="00E0621B">
        <w:rPr>
          <w:rFonts w:asciiTheme="majorHAnsi" w:hAnsiTheme="majorHAnsi"/>
          <w:b/>
        </w:rPr>
        <w:t xml:space="preserve">  </w:t>
      </w:r>
      <w:r w:rsidR="0075164D" w:rsidRPr="0075164D">
        <w:rPr>
          <w:rFonts w:asciiTheme="majorHAnsi" w:hAnsiTheme="majorHAnsi"/>
        </w:rPr>
        <w:t xml:space="preserve"> </w:t>
      </w:r>
      <w:sdt>
        <w:sdtPr>
          <w:rPr>
            <w:rFonts w:asciiTheme="majorHAnsi" w:hAnsiTheme="majorHAnsi"/>
          </w:rPr>
          <w:alias w:val="Applicant"/>
          <w:tag w:val="Applicant"/>
          <w:id w:val="1370113457"/>
          <w:placeholder>
            <w:docPart w:val="6E629DDFD20247C99B04D23E5DCF14B1"/>
          </w:placeholder>
        </w:sdtPr>
        <w:sdtEndPr/>
        <w:sdtContent>
          <w:r w:rsidR="0074587A">
            <w:rPr>
              <w:rFonts w:asciiTheme="majorHAnsi" w:hAnsiTheme="majorHAnsi"/>
            </w:rPr>
            <w:t>Phil Perrine, Perrine Planning and Zoning</w:t>
          </w:r>
        </w:sdtContent>
      </w:sdt>
      <w:r w:rsidR="004E17AE">
        <w:rPr>
          <w:rFonts w:asciiTheme="majorHAnsi" w:hAnsiTheme="majorHAnsi"/>
        </w:rPr>
        <w:tab/>
      </w:r>
      <w:r>
        <w:rPr>
          <w:rFonts w:asciiTheme="majorHAnsi" w:hAnsiTheme="majorHAnsi"/>
        </w:rPr>
        <w:t xml:space="preserve">  </w:t>
      </w:r>
      <w:r w:rsidR="0075164D" w:rsidRPr="0075164D">
        <w:rPr>
          <w:rFonts w:asciiTheme="majorHAnsi" w:hAnsiTheme="majorHAnsi"/>
          <w:b/>
        </w:rPr>
        <w:t>Phone:</w:t>
      </w:r>
      <w:r w:rsidR="00E0621B">
        <w:rPr>
          <w:rFonts w:asciiTheme="majorHAnsi" w:hAnsiTheme="majorHAnsi"/>
          <w:b/>
        </w:rPr>
        <w:t xml:space="preserve">  </w:t>
      </w:r>
      <w:r w:rsidR="0075164D" w:rsidRPr="0075164D">
        <w:rPr>
          <w:rFonts w:asciiTheme="majorHAnsi" w:hAnsiTheme="majorHAnsi"/>
        </w:rPr>
        <w:t xml:space="preserve"> </w:t>
      </w:r>
      <w:sdt>
        <w:sdtPr>
          <w:rPr>
            <w:rFonts w:asciiTheme="majorHAnsi" w:hAnsiTheme="majorHAnsi"/>
          </w:rPr>
          <w:alias w:val="Phone"/>
          <w:tag w:val="Phone"/>
          <w:id w:val="2135368573"/>
          <w:placeholder>
            <w:docPart w:val="56B09C5EB9274FF4B0176B3F13434C79"/>
          </w:placeholder>
        </w:sdtPr>
        <w:sdtEndPr/>
        <w:sdtContent>
          <w:r w:rsidR="0074587A">
            <w:rPr>
              <w:rFonts w:asciiTheme="majorHAnsi" w:hAnsiTheme="majorHAnsi"/>
            </w:rPr>
            <w:t>301-217-0478</w:t>
          </w:r>
        </w:sdtContent>
      </w:sdt>
      <w:r w:rsidR="004E17AE">
        <w:rPr>
          <w:rFonts w:asciiTheme="majorHAnsi" w:hAnsiTheme="majorHAnsi"/>
        </w:rPr>
        <w:tab/>
      </w:r>
    </w:p>
    <w:p w14:paraId="2231B622" w14:textId="77777777" w:rsidR="002574FE" w:rsidRPr="0075164D" w:rsidRDefault="002574FE" w:rsidP="0075164D">
      <w:pPr>
        <w:pStyle w:val="NoSpacing"/>
        <w:rPr>
          <w:rFonts w:asciiTheme="majorHAnsi" w:hAnsiTheme="majorHAnsi"/>
        </w:rPr>
      </w:pPr>
    </w:p>
    <w:p w14:paraId="6824ED1F" w14:textId="723F2326" w:rsidR="00D321BC" w:rsidRDefault="00D321BC" w:rsidP="0075164D">
      <w:pPr>
        <w:pStyle w:val="NoSpacing"/>
        <w:rPr>
          <w:rFonts w:asciiTheme="majorHAnsi" w:hAnsiTheme="majorHAnsi"/>
        </w:rPr>
      </w:pPr>
      <w:r w:rsidRPr="0075164D">
        <w:rPr>
          <w:rFonts w:asciiTheme="majorHAnsi" w:hAnsiTheme="majorHAnsi"/>
        </w:rPr>
        <w:t xml:space="preserve">The following determination has been made concerning the Applicant’s request to amend the plan referenced above for the following </w:t>
      </w:r>
      <w:r w:rsidR="00C23606" w:rsidRPr="00E5293E">
        <w:rPr>
          <w:rFonts w:asciiTheme="majorHAnsi" w:hAnsiTheme="majorHAnsi"/>
        </w:rPr>
        <w:t>limited</w:t>
      </w:r>
      <w:r w:rsidR="00C23606">
        <w:rPr>
          <w:rFonts w:asciiTheme="majorHAnsi" w:hAnsiTheme="majorHAnsi"/>
        </w:rPr>
        <w:t xml:space="preserve"> </w:t>
      </w:r>
      <w:r w:rsidRPr="0075164D">
        <w:rPr>
          <w:rFonts w:asciiTheme="majorHAnsi" w:hAnsiTheme="majorHAnsi"/>
        </w:rPr>
        <w:t>plan elements (</w:t>
      </w:r>
      <w:r w:rsidR="00A97A27" w:rsidRPr="00A97A27">
        <w:rPr>
          <w:rFonts w:asciiTheme="majorHAnsi" w:hAnsiTheme="majorHAnsi"/>
          <w:i/>
        </w:rPr>
        <w:t xml:space="preserve">briefly </w:t>
      </w:r>
      <w:r w:rsidRPr="00A97A27">
        <w:rPr>
          <w:rFonts w:asciiTheme="majorHAnsi" w:hAnsiTheme="majorHAnsi"/>
          <w:i/>
        </w:rPr>
        <w:t>list applicable or attach separate summary</w:t>
      </w:r>
      <w:r w:rsidRPr="0075164D">
        <w:rPr>
          <w:rFonts w:asciiTheme="majorHAnsi" w:hAnsiTheme="majorHAnsi"/>
        </w:rPr>
        <w:t>):</w:t>
      </w:r>
    </w:p>
    <w:p w14:paraId="7B344CE8" w14:textId="77777777" w:rsidR="0074587A" w:rsidRDefault="0074587A" w:rsidP="0075164D">
      <w:pPr>
        <w:pStyle w:val="NoSpacing"/>
      </w:pPr>
    </w:p>
    <w:sdt>
      <w:sdtPr>
        <w:tag w:val="Amendment Summary"/>
        <w:id w:val="1753940363"/>
        <w:placeholder>
          <w:docPart w:val="FCF1F7B62ECD493E8CE0B3356FC005C7"/>
        </w:placeholder>
      </w:sdtPr>
      <w:sdtEndPr/>
      <w:sdtContent>
        <w:p w14:paraId="3A932391" w14:textId="6205A486" w:rsidR="00FF007A" w:rsidRDefault="0074587A" w:rsidP="00FF007A">
          <w:pPr>
            <w:pStyle w:val="ListParagraph"/>
            <w:numPr>
              <w:ilvl w:val="0"/>
              <w:numId w:val="4"/>
            </w:numPr>
            <w:spacing w:after="0"/>
          </w:pPr>
          <w:r>
            <w:t>Show the addition of two floor</w:t>
          </w:r>
          <w:r w:rsidR="00FF007A">
            <w:t>s</w:t>
          </w:r>
          <w:r>
            <w:t xml:space="preserve"> on the hospital building. The floor area and the overall building height with two floors for future addition was already approved in the original site plan.</w:t>
          </w:r>
          <w:r w:rsidR="00FF007A">
            <w:t xml:space="preserve"> </w:t>
          </w:r>
          <w:r>
            <w:t>The Application must demonstrate how the parking for the additional floor area will be provided on or off-site.</w:t>
          </w:r>
        </w:p>
        <w:p w14:paraId="7411BCD1" w14:textId="77777777" w:rsidR="00FF007A" w:rsidRDefault="00FF007A" w:rsidP="00FF007A">
          <w:pPr>
            <w:numPr>
              <w:ilvl w:val="0"/>
              <w:numId w:val="4"/>
            </w:numPr>
            <w:spacing w:after="0" w:line="240" w:lineRule="auto"/>
            <w:rPr>
              <w:rFonts w:eastAsia="Times New Roman"/>
            </w:rPr>
          </w:pPr>
          <w:r>
            <w:rPr>
              <w:rFonts w:eastAsia="Times New Roman"/>
            </w:rPr>
            <w:t>Building A façade change</w:t>
          </w:r>
        </w:p>
        <w:p w14:paraId="60863B3D" w14:textId="77777777" w:rsidR="00FF007A" w:rsidRDefault="00FF007A" w:rsidP="00FF007A">
          <w:pPr>
            <w:numPr>
              <w:ilvl w:val="0"/>
              <w:numId w:val="4"/>
            </w:numPr>
            <w:spacing w:after="0" w:line="240" w:lineRule="auto"/>
            <w:rPr>
              <w:rFonts w:eastAsia="Times New Roman"/>
            </w:rPr>
          </w:pPr>
          <w:r>
            <w:rPr>
              <w:rFonts w:eastAsia="Times New Roman"/>
            </w:rPr>
            <w:t>Slight modification to windows on North and South elevation of Main Hospital</w:t>
          </w:r>
        </w:p>
        <w:p w14:paraId="6BA9B5FF" w14:textId="211B9796" w:rsidR="00D321BC" w:rsidRDefault="00FF007A" w:rsidP="00FF007A">
          <w:pPr>
            <w:ind w:left="360"/>
          </w:pPr>
        </w:p>
      </w:sdtContent>
    </w:sdt>
    <w:p w14:paraId="68B7DB84" w14:textId="77777777" w:rsidR="00D321BC" w:rsidRPr="00D321BC" w:rsidRDefault="00D321BC" w:rsidP="00D321BC">
      <w:pPr>
        <w:spacing w:after="0" w:line="240" w:lineRule="auto"/>
        <w:rPr>
          <w:rFonts w:ascii="Calibri" w:eastAsia="Calibri" w:hAnsi="Calibri" w:cs="Times New Roman"/>
          <w:i/>
          <w:sz w:val="24"/>
          <w:szCs w:val="24"/>
        </w:rPr>
      </w:pPr>
      <w:r w:rsidRPr="00D321BC">
        <w:rPr>
          <w:rFonts w:ascii="Calibri" w:eastAsia="Calibri" w:hAnsi="Calibri" w:cs="Times New Roman"/>
          <w:b/>
          <w:sz w:val="24"/>
          <w:szCs w:val="24"/>
          <w:u w:val="single"/>
        </w:rPr>
        <w:t xml:space="preserve">Checklist </w:t>
      </w:r>
      <w:r w:rsidRPr="00D321BC">
        <w:rPr>
          <w:rFonts w:ascii="Calibri" w:eastAsia="Calibri" w:hAnsi="Calibri" w:cs="Times New Roman"/>
          <w:sz w:val="24"/>
          <w:szCs w:val="24"/>
        </w:rPr>
        <w:t>(</w:t>
      </w:r>
      <w:r w:rsidRPr="00D321BC">
        <w:rPr>
          <w:rFonts w:ascii="Calibri" w:eastAsia="Calibri" w:hAnsi="Calibri" w:cs="Times New Roman"/>
          <w:i/>
          <w:sz w:val="24"/>
          <w:szCs w:val="24"/>
        </w:rPr>
        <w:t>Check all that apply; add items if necessary.)</w:t>
      </w:r>
    </w:p>
    <w:p w14:paraId="706D35BC" w14:textId="77777777" w:rsidR="00D321BC" w:rsidRPr="00D321BC" w:rsidRDefault="00D321BC" w:rsidP="00D321BC">
      <w:pPr>
        <w:pStyle w:val="NoSpacing"/>
        <w:rPr>
          <w:i/>
          <w:sz w:val="20"/>
          <w:szCs w:val="20"/>
        </w:rPr>
      </w:pPr>
      <w:r w:rsidRPr="00D321BC">
        <w:rPr>
          <w:i/>
          <w:sz w:val="20"/>
          <w:szCs w:val="20"/>
        </w:rPr>
        <w:t>Submit in ePlans with filenames as specified in the Application Upload Checklist &amp; Submission Requirements.</w:t>
      </w:r>
    </w:p>
    <w:tbl>
      <w:tblPr>
        <w:tblStyle w:val="LightShading"/>
        <w:tblW w:w="10602" w:type="dxa"/>
        <w:tblInd w:w="108" w:type="dxa"/>
        <w:tblLayout w:type="fixed"/>
        <w:tblLook w:val="06A0" w:firstRow="1" w:lastRow="0" w:firstColumn="1" w:lastColumn="0" w:noHBand="1" w:noVBand="1"/>
      </w:tblPr>
      <w:tblGrid>
        <w:gridCol w:w="3240"/>
        <w:gridCol w:w="5562"/>
        <w:gridCol w:w="1800"/>
      </w:tblGrid>
      <w:tr w:rsidR="00D321BC" w:rsidRPr="00D321BC" w14:paraId="147257C9" w14:textId="77777777" w:rsidTr="00EA167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cantSplit/>
          <w:trHeight w:val="3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40" w:type="dxa"/>
            <w:vAlign w:val="bottom"/>
          </w:tcPr>
          <w:p w14:paraId="28B364E2" w14:textId="77777777" w:rsidR="00D321BC" w:rsidRPr="00D321BC" w:rsidRDefault="00D321BC" w:rsidP="00D321BC">
            <w:pPr>
              <w:pStyle w:val="NoSpacing"/>
            </w:pPr>
            <w:r w:rsidRPr="00D321BC">
              <w:t>Submittal Item</w:t>
            </w:r>
          </w:p>
        </w:tc>
        <w:tc>
          <w:tcPr>
            <w:tcW w:w="5562" w:type="dxa"/>
            <w:vAlign w:val="bottom"/>
          </w:tcPr>
          <w:p w14:paraId="0532080C" w14:textId="77777777" w:rsidR="00D321BC" w:rsidRPr="00D321BC" w:rsidRDefault="00D321BC" w:rsidP="00D321BC">
            <w:pPr>
              <w:pStyle w:val="NoSpacing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D321BC">
              <w:t>Description</w:t>
            </w:r>
          </w:p>
        </w:tc>
        <w:tc>
          <w:tcPr>
            <w:tcW w:w="1800" w:type="dxa"/>
            <w:vAlign w:val="bottom"/>
          </w:tcPr>
          <w:p w14:paraId="6B6B74F2" w14:textId="77777777" w:rsidR="00D321BC" w:rsidRPr="00D321BC" w:rsidRDefault="00D321BC" w:rsidP="00D321BC">
            <w:pPr>
              <w:pStyle w:val="NoSpacing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D321BC">
              <w:t>File Name Code</w:t>
            </w:r>
          </w:p>
        </w:tc>
      </w:tr>
      <w:tr w:rsidR="00D321BC" w:rsidRPr="00D321BC" w14:paraId="1AB4566B" w14:textId="77777777" w:rsidTr="00EA1676">
        <w:trPr>
          <w:cantSplit/>
          <w:trHeight w:val="2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40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019E74D8" w14:textId="3D217328" w:rsidR="00D321BC" w:rsidRPr="000D5C2D" w:rsidRDefault="00FF007A" w:rsidP="006D4D94">
            <w:pPr>
              <w:pStyle w:val="NoSpacing"/>
              <w:rPr>
                <w:b w:val="0"/>
              </w:rPr>
            </w:pPr>
            <w:sdt>
              <w:sdtPr>
                <w:id w:val="-1806229966"/>
                <w14:checkbox>
                  <w14:checked w14:val="1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74587A">
                  <w:sym w:font="Wingdings" w:char="F0FE"/>
                </w:r>
              </w:sdtContent>
            </w:sdt>
            <w:r w:rsidR="00D321BC" w:rsidRPr="000D5C2D">
              <w:rPr>
                <w:b w:val="0"/>
              </w:rPr>
              <w:t xml:space="preserve">Fee </w:t>
            </w:r>
          </w:p>
        </w:tc>
        <w:tc>
          <w:tcPr>
            <w:tcW w:w="5562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36F52623" w14:textId="77777777" w:rsidR="00D321BC" w:rsidRPr="00D321BC" w:rsidRDefault="00D321BC" w:rsidP="00D321BC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</w:rPr>
            </w:pPr>
            <w:r w:rsidRPr="00D321BC">
              <w:rPr>
                <w:i/>
              </w:rPr>
              <w:t>(Submit when requested after application prescreen)</w:t>
            </w:r>
          </w:p>
        </w:tc>
        <w:tc>
          <w:tcPr>
            <w:tcW w:w="1800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75C4D1DF" w14:textId="77777777" w:rsidR="00D321BC" w:rsidRPr="00D321BC" w:rsidRDefault="00D321BC" w:rsidP="00D321BC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</w:tr>
      <w:tr w:rsidR="00D321BC" w:rsidRPr="00D321BC" w14:paraId="2BA693F3" w14:textId="77777777" w:rsidTr="00EA1676">
        <w:trPr>
          <w:cantSplit/>
          <w:trHeight w:val="2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40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13640AD6" w14:textId="4373BB18" w:rsidR="00D321BC" w:rsidRPr="000D5C2D" w:rsidRDefault="00FF007A" w:rsidP="00D321BC">
            <w:pPr>
              <w:pStyle w:val="NoSpacing"/>
              <w:rPr>
                <w:b w:val="0"/>
              </w:rPr>
            </w:pPr>
            <w:sdt>
              <w:sdtPr>
                <w:id w:val="255249978"/>
                <w14:checkbox>
                  <w14:checked w14:val="1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74587A">
                  <w:sym w:font="Wingdings" w:char="F0FE"/>
                </w:r>
              </w:sdtContent>
            </w:sdt>
            <w:r w:rsidR="00D321BC" w:rsidRPr="000D5C2D">
              <w:rPr>
                <w:b w:val="0"/>
              </w:rPr>
              <w:t>Application Form</w:t>
            </w:r>
          </w:p>
        </w:tc>
        <w:tc>
          <w:tcPr>
            <w:tcW w:w="5562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00005D8E" w14:textId="733B0AB8" w:rsidR="00D321BC" w:rsidRPr="00D321BC" w:rsidRDefault="00D321BC" w:rsidP="00D321BC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D321BC">
              <w:t>Complete application with original signatures</w:t>
            </w:r>
            <w:r w:rsidRPr="00D321BC">
              <w:rPr>
                <w:i/>
              </w:rPr>
              <w:t xml:space="preserve"> (Submit with fee)</w:t>
            </w:r>
          </w:p>
        </w:tc>
        <w:tc>
          <w:tcPr>
            <w:tcW w:w="1800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2911D1B3" w14:textId="77777777" w:rsidR="00D321BC" w:rsidRPr="00D321BC" w:rsidRDefault="00D321BC" w:rsidP="00D321BC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</w:tr>
      <w:tr w:rsidR="00D321BC" w:rsidRPr="00D321BC" w14:paraId="19376E1A" w14:textId="77777777" w:rsidTr="00EA1676">
        <w:trPr>
          <w:cantSplit/>
          <w:trHeight w:val="2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40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3086A353" w14:textId="7CCD0836" w:rsidR="00D321BC" w:rsidRPr="000D5C2D" w:rsidRDefault="00FF007A" w:rsidP="00D321BC">
            <w:pPr>
              <w:pStyle w:val="NoSpacing"/>
              <w:rPr>
                <w:b w:val="0"/>
              </w:rPr>
            </w:pPr>
            <w:sdt>
              <w:sdtPr>
                <w:id w:val="-1333144446"/>
                <w14:checkbox>
                  <w14:checked w14:val="1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74587A">
                  <w:sym w:font="Wingdings" w:char="F0FE"/>
                </w:r>
              </w:sdtContent>
            </w:sdt>
            <w:r w:rsidR="00D321BC" w:rsidRPr="000D5C2D">
              <w:rPr>
                <w:b w:val="0"/>
              </w:rPr>
              <w:t xml:space="preserve">Statement of Justification </w:t>
            </w:r>
          </w:p>
        </w:tc>
        <w:tc>
          <w:tcPr>
            <w:tcW w:w="5562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38347D05" w14:textId="77777777" w:rsidR="00D321BC" w:rsidRPr="00D321BC" w:rsidRDefault="00D321BC" w:rsidP="00D321BC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D321BC">
              <w:t>Letter detailing changes being requested and justification for plan approval</w:t>
            </w:r>
          </w:p>
        </w:tc>
        <w:tc>
          <w:tcPr>
            <w:tcW w:w="1800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50AD08CD" w14:textId="77777777" w:rsidR="00D321BC" w:rsidRPr="00D321BC" w:rsidRDefault="00D321BC" w:rsidP="00D321BC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 w:rsidRPr="00D321BC">
              <w:rPr>
                <w:b/>
              </w:rPr>
              <w:t>SOJ</w:t>
            </w:r>
          </w:p>
        </w:tc>
      </w:tr>
      <w:tr w:rsidR="00D321BC" w:rsidRPr="00D321BC" w14:paraId="4271F89B" w14:textId="77777777" w:rsidTr="00EA1676">
        <w:trPr>
          <w:cantSplit/>
          <w:trHeight w:val="2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40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7E8795D0" w14:textId="2B5EF89D" w:rsidR="00D321BC" w:rsidRPr="000D5C2D" w:rsidRDefault="00FF007A" w:rsidP="00D321BC">
            <w:pPr>
              <w:pStyle w:val="NoSpacing"/>
              <w:rPr>
                <w:b w:val="0"/>
              </w:rPr>
            </w:pPr>
            <w:sdt>
              <w:sdtPr>
                <w:id w:val="-1201088266"/>
                <w14:checkbox>
                  <w14:checked w14:val="1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74587A">
                  <w:sym w:font="Wingdings" w:char="F0FE"/>
                </w:r>
              </w:sdtContent>
            </w:sdt>
            <w:r w:rsidR="00D321BC" w:rsidRPr="000D5C2D">
              <w:rPr>
                <w:b w:val="0"/>
              </w:rPr>
              <w:t>Certificate of Compliance</w:t>
            </w:r>
          </w:p>
        </w:tc>
        <w:tc>
          <w:tcPr>
            <w:tcW w:w="5562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328B3982" w14:textId="77777777" w:rsidR="00D321BC" w:rsidRPr="00D321BC" w:rsidRDefault="00D321BC" w:rsidP="00D321BC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D321BC">
              <w:t>Completed by applicant certifying that application is complete, accurate and ready for processing</w:t>
            </w:r>
          </w:p>
        </w:tc>
        <w:tc>
          <w:tcPr>
            <w:tcW w:w="1800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222A0E44" w14:textId="77777777" w:rsidR="00D321BC" w:rsidRPr="00D321BC" w:rsidRDefault="00D321BC" w:rsidP="00D321BC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 w:rsidRPr="00D321BC">
              <w:rPr>
                <w:b/>
              </w:rPr>
              <w:t>COC</w:t>
            </w:r>
          </w:p>
        </w:tc>
      </w:tr>
      <w:tr w:rsidR="00D321BC" w:rsidRPr="00D321BC" w14:paraId="5C986581" w14:textId="77777777" w:rsidTr="00EA1676">
        <w:tblPrEx>
          <w:tblLook w:val="04A0" w:firstRow="1" w:lastRow="0" w:firstColumn="1" w:lastColumn="0" w:noHBand="0" w:noVBand="1"/>
        </w:tblPrEx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  <w:trHeight w:val="2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40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  <w:shd w:val="clear" w:color="auto" w:fill="auto"/>
          </w:tcPr>
          <w:p w14:paraId="295B2B1A" w14:textId="7BCA8DD9" w:rsidR="00D321BC" w:rsidRPr="000D5C2D" w:rsidRDefault="00FF007A" w:rsidP="00D321BC">
            <w:pPr>
              <w:pStyle w:val="NoSpacing"/>
              <w:rPr>
                <w:b w:val="0"/>
              </w:rPr>
            </w:pPr>
            <w:sdt>
              <w:sdtPr>
                <w:id w:val="1579169319"/>
                <w14:checkbox>
                  <w14:checked w14:val="1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74587A">
                  <w:sym w:font="Wingdings" w:char="F0FE"/>
                </w:r>
              </w:sdtContent>
            </w:sdt>
            <w:r w:rsidR="00D321BC" w:rsidRPr="000D5C2D">
              <w:rPr>
                <w:b w:val="0"/>
              </w:rPr>
              <w:t>Notice List</w:t>
            </w:r>
          </w:p>
        </w:tc>
        <w:tc>
          <w:tcPr>
            <w:tcW w:w="5562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  <w:shd w:val="clear" w:color="auto" w:fill="auto"/>
          </w:tcPr>
          <w:p w14:paraId="2991414A" w14:textId="77777777" w:rsidR="00D321BC" w:rsidRPr="00D321BC" w:rsidRDefault="00D321BC" w:rsidP="00D321BC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D321BC">
              <w:t>Word document formatted as Avery 5160 labels or excel spreadsheet set up for mail merge</w:t>
            </w:r>
          </w:p>
        </w:tc>
        <w:tc>
          <w:tcPr>
            <w:tcW w:w="1800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  <w:shd w:val="clear" w:color="auto" w:fill="auto"/>
          </w:tcPr>
          <w:p w14:paraId="44827A3E" w14:textId="77777777" w:rsidR="00D321BC" w:rsidRPr="00D321BC" w:rsidRDefault="00D321BC" w:rsidP="00D321BC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D321BC">
              <w:rPr>
                <w:b/>
              </w:rPr>
              <w:t>NLIST</w:t>
            </w:r>
          </w:p>
        </w:tc>
      </w:tr>
      <w:tr w:rsidR="00D321BC" w:rsidRPr="00D321BC" w14:paraId="6F2F1199" w14:textId="77777777" w:rsidTr="00EA1676">
        <w:trPr>
          <w:cantSplit/>
          <w:trHeight w:val="2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40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5D7ADC8E" w14:textId="3A5AA1CC" w:rsidR="00D321BC" w:rsidRPr="000D5C2D" w:rsidRDefault="00FF007A" w:rsidP="00D321BC">
            <w:pPr>
              <w:pStyle w:val="NoSpacing"/>
              <w:rPr>
                <w:b w:val="0"/>
              </w:rPr>
            </w:pPr>
            <w:sdt>
              <w:sdtPr>
                <w:id w:val="1457528190"/>
                <w14:checkbox>
                  <w14:checked w14:val="1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74587A">
                  <w:sym w:font="Wingdings" w:char="F0FE"/>
                </w:r>
              </w:sdtContent>
            </w:sdt>
            <w:r w:rsidR="00D321BC" w:rsidRPr="000D5C2D">
              <w:rPr>
                <w:b w:val="0"/>
              </w:rPr>
              <w:t>Application Notice Letter</w:t>
            </w:r>
          </w:p>
        </w:tc>
        <w:tc>
          <w:tcPr>
            <w:tcW w:w="5562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4D6C137E" w14:textId="77777777" w:rsidR="00D321BC" w:rsidRPr="00D321BC" w:rsidRDefault="00D321BC" w:rsidP="00D321BC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D321BC">
              <w:t>Draft copy of application notice letter on letterhead</w:t>
            </w:r>
          </w:p>
        </w:tc>
        <w:tc>
          <w:tcPr>
            <w:tcW w:w="1800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4634B5CB" w14:textId="77777777" w:rsidR="00D321BC" w:rsidRPr="00D321BC" w:rsidRDefault="00D321BC" w:rsidP="00D321BC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 w:rsidRPr="00D321BC">
              <w:rPr>
                <w:b/>
              </w:rPr>
              <w:t>NLTR</w:t>
            </w:r>
          </w:p>
        </w:tc>
      </w:tr>
      <w:tr w:rsidR="00D321BC" w:rsidRPr="00D321BC" w14:paraId="3BC3FE2A" w14:textId="77777777" w:rsidTr="00EA1676">
        <w:trPr>
          <w:cantSplit/>
          <w:trHeight w:val="2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40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7BC30726" w14:textId="77777777" w:rsidR="00D321BC" w:rsidRPr="000D5C2D" w:rsidRDefault="00FF007A" w:rsidP="00D321BC">
            <w:pPr>
              <w:pStyle w:val="NoSpacing"/>
              <w:rPr>
                <w:b w:val="0"/>
              </w:rPr>
            </w:pPr>
            <w:sdt>
              <w:sdtPr>
                <w:id w:val="216245066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D321BC" w:rsidRPr="000D5C2D">
                  <w:rPr>
                    <w:rFonts w:ascii="MS Gothic" w:eastAsia="MS Gothic" w:hAnsi="MS Gothic" w:hint="eastAsia"/>
                    <w:b w:val="0"/>
                  </w:rPr>
                  <w:t>☐</w:t>
                </w:r>
              </w:sdtContent>
            </w:sdt>
            <w:r w:rsidR="00D321BC" w:rsidRPr="000D5C2D">
              <w:rPr>
                <w:b w:val="0"/>
              </w:rPr>
              <w:t>Pre-submission Meeting Minutes</w:t>
            </w:r>
          </w:p>
        </w:tc>
        <w:tc>
          <w:tcPr>
            <w:tcW w:w="5562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03F644A7" w14:textId="77777777" w:rsidR="00D321BC" w:rsidRPr="00D321BC" w:rsidRDefault="00D321BC" w:rsidP="00D321BC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Minutes</w:t>
            </w:r>
            <w:r w:rsidRPr="00D321BC">
              <w:t xml:space="preserve"> from meeting with staff</w:t>
            </w:r>
            <w:r>
              <w:t>, if applicable</w:t>
            </w:r>
            <w:r w:rsidRPr="00D321BC">
              <w:t xml:space="preserve"> </w:t>
            </w:r>
          </w:p>
        </w:tc>
        <w:tc>
          <w:tcPr>
            <w:tcW w:w="1800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19B47A49" w14:textId="77777777" w:rsidR="00D321BC" w:rsidRPr="00D321BC" w:rsidRDefault="00D321BC" w:rsidP="00D321BC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MINUTES</w:t>
            </w:r>
          </w:p>
        </w:tc>
      </w:tr>
      <w:tr w:rsidR="00D321BC" w:rsidRPr="00D321BC" w14:paraId="3D25701A" w14:textId="77777777" w:rsidTr="00EA1676">
        <w:trPr>
          <w:cantSplit/>
          <w:trHeight w:val="2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40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68FA5B36" w14:textId="1D03598F" w:rsidR="00D321BC" w:rsidRPr="000D5C2D" w:rsidRDefault="00FF007A" w:rsidP="00D321BC">
            <w:pPr>
              <w:pStyle w:val="NoSpacing"/>
              <w:rPr>
                <w:b w:val="0"/>
              </w:rPr>
            </w:pPr>
            <w:sdt>
              <w:sdtPr>
                <w:id w:val="-1257747640"/>
                <w14:checkbox>
                  <w14:checked w14:val="1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74587A">
                  <w:sym w:font="Wingdings" w:char="F0FE"/>
                </w:r>
              </w:sdtContent>
            </w:sdt>
            <w:r w:rsidR="00D321BC" w:rsidRPr="000D5C2D">
              <w:rPr>
                <w:b w:val="0"/>
              </w:rPr>
              <w:t>Signage Information</w:t>
            </w:r>
          </w:p>
        </w:tc>
        <w:tc>
          <w:tcPr>
            <w:tcW w:w="5562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678A0B2B" w14:textId="77777777" w:rsidR="00D321BC" w:rsidRPr="00D321BC" w:rsidRDefault="00D321BC" w:rsidP="00D321BC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D321BC">
              <w:t xml:space="preserve">Plan drawing showing proposed sign locations and draft copy of sign </w:t>
            </w:r>
            <w:r w:rsidRPr="00D321BC">
              <w:rPr>
                <w:i/>
              </w:rPr>
              <w:t>(Do not post signs until requested)</w:t>
            </w:r>
          </w:p>
        </w:tc>
        <w:tc>
          <w:tcPr>
            <w:tcW w:w="1800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35DB67AF" w14:textId="77777777" w:rsidR="00D321BC" w:rsidRPr="00D321BC" w:rsidRDefault="00E106B2" w:rsidP="00D321BC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SIGN</w:t>
            </w:r>
          </w:p>
        </w:tc>
      </w:tr>
      <w:tr w:rsidR="00D321BC" w:rsidRPr="00D321BC" w14:paraId="6BC92318" w14:textId="77777777" w:rsidTr="00EA1676">
        <w:trPr>
          <w:cantSplit/>
          <w:trHeight w:val="2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40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604A72E1" w14:textId="09A87447" w:rsidR="00D321BC" w:rsidRPr="000D5C2D" w:rsidRDefault="00FF007A" w:rsidP="00D321BC">
            <w:pPr>
              <w:pStyle w:val="NoSpacing"/>
              <w:rPr>
                <w:b w:val="0"/>
              </w:rPr>
            </w:pPr>
            <w:sdt>
              <w:sdtPr>
                <w:id w:val="-608590896"/>
                <w14:checkbox>
                  <w14:checked w14:val="1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74587A">
                  <w:sym w:font="Wingdings" w:char="F0FE"/>
                </w:r>
              </w:sdtContent>
            </w:sdt>
            <w:r w:rsidR="00D321BC" w:rsidRPr="000D5C2D">
              <w:rPr>
                <w:b w:val="0"/>
              </w:rPr>
              <w:t xml:space="preserve">Amended Plans              </w:t>
            </w:r>
            <w:r w:rsidR="00D321BC" w:rsidRPr="000D5C2D">
              <w:rPr>
                <w:b w:val="0"/>
                <w:i/>
              </w:rPr>
              <w:t>(individual Black &amp; White sheets)</w:t>
            </w:r>
          </w:p>
        </w:tc>
        <w:tc>
          <w:tcPr>
            <w:tcW w:w="5562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23260EFC" w14:textId="77777777" w:rsidR="00D321BC" w:rsidRPr="00D321BC" w:rsidRDefault="00D321BC" w:rsidP="00D321BC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D321BC">
              <w:t>New title information and plan numbers; cover sheet for entire set (sheet index and amendment list(s)); amended sheets with list of items amended on those sheets</w:t>
            </w:r>
          </w:p>
        </w:tc>
        <w:tc>
          <w:tcPr>
            <w:tcW w:w="1800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0619ACF2" w14:textId="3DA6F84F" w:rsidR="00C80002" w:rsidRDefault="00FF007A" w:rsidP="00E0621B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b/>
                <w:sz w:val="20"/>
                <w:szCs w:val="20"/>
              </w:rPr>
            </w:pPr>
            <w:sdt>
              <w:sdtPr>
                <w:rPr>
                  <w:rFonts w:asciiTheme="minorHAnsi" w:hAnsiTheme="minorHAnsi"/>
                  <w:b/>
                  <w:sz w:val="20"/>
                  <w:szCs w:val="20"/>
                </w:rPr>
                <w:id w:val="1783608936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8F48E8">
                  <w:rPr>
                    <w:rFonts w:ascii="MS Gothic" w:eastAsia="MS Gothic" w:hAnsi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4A329C">
              <w:rPr>
                <w:rFonts w:asciiTheme="minorHAnsi" w:hAnsiTheme="minorHAnsi"/>
                <w:b/>
                <w:sz w:val="20"/>
                <w:szCs w:val="20"/>
              </w:rPr>
              <w:t>B</w:t>
            </w:r>
            <w:r w:rsidR="00E0621B" w:rsidRPr="00E0621B">
              <w:rPr>
                <w:rFonts w:asciiTheme="minorHAnsi" w:hAnsiTheme="minorHAnsi"/>
                <w:b/>
                <w:sz w:val="20"/>
                <w:szCs w:val="20"/>
              </w:rPr>
              <w:t xml:space="preserve">PREL, </w:t>
            </w:r>
            <w:sdt>
              <w:sdtPr>
                <w:rPr>
                  <w:rFonts w:asciiTheme="minorHAnsi" w:hAnsiTheme="minorHAnsi"/>
                  <w:b/>
                  <w:sz w:val="20"/>
                  <w:szCs w:val="20"/>
                </w:rPr>
                <w:id w:val="-836760056"/>
                <w14:checkbox>
                  <w14:checked w14:val="1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74587A">
                  <w:rPr>
                    <w:rFonts w:asciiTheme="minorHAnsi" w:hAnsiTheme="minorHAnsi"/>
                    <w:b/>
                    <w:sz w:val="20"/>
                    <w:szCs w:val="20"/>
                  </w:rPr>
                  <w:sym w:font="Wingdings" w:char="F0FE"/>
                </w:r>
              </w:sdtContent>
            </w:sdt>
            <w:r w:rsidR="004A329C">
              <w:rPr>
                <w:rFonts w:asciiTheme="minorHAnsi" w:hAnsiTheme="minorHAnsi"/>
                <w:b/>
                <w:sz w:val="20"/>
                <w:szCs w:val="20"/>
              </w:rPr>
              <w:t>B</w:t>
            </w:r>
            <w:r w:rsidR="00E0621B" w:rsidRPr="00E0621B">
              <w:rPr>
                <w:rFonts w:asciiTheme="minorHAnsi" w:hAnsiTheme="minorHAnsi"/>
                <w:b/>
                <w:sz w:val="20"/>
                <w:szCs w:val="20"/>
              </w:rPr>
              <w:t>SITE,</w:t>
            </w:r>
          </w:p>
          <w:p w14:paraId="220C79C3" w14:textId="3CDC67A5" w:rsidR="00C80002" w:rsidRDefault="00FF007A" w:rsidP="00E0621B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b/>
                <w:sz w:val="20"/>
                <w:szCs w:val="20"/>
              </w:rPr>
            </w:pPr>
            <w:sdt>
              <w:sdtPr>
                <w:rPr>
                  <w:rFonts w:asciiTheme="minorHAnsi" w:hAnsiTheme="minorHAnsi"/>
                  <w:b/>
                  <w:sz w:val="20"/>
                  <w:szCs w:val="20"/>
                </w:rPr>
                <w:id w:val="-572194679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C80002">
                  <w:rPr>
                    <w:rFonts w:ascii="MS Gothic" w:eastAsia="MS Gothic" w:hAnsi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4A329C">
              <w:rPr>
                <w:rFonts w:asciiTheme="minorHAnsi" w:hAnsiTheme="minorHAnsi"/>
                <w:b/>
                <w:sz w:val="20"/>
                <w:szCs w:val="20"/>
              </w:rPr>
              <w:t>B</w:t>
            </w:r>
            <w:r w:rsidR="00E0621B" w:rsidRPr="00E0621B">
              <w:rPr>
                <w:rFonts w:asciiTheme="minorHAnsi" w:hAnsiTheme="minorHAnsi"/>
                <w:b/>
                <w:sz w:val="20"/>
                <w:szCs w:val="20"/>
              </w:rPr>
              <w:t xml:space="preserve">LL, </w:t>
            </w:r>
            <w:sdt>
              <w:sdtPr>
                <w:rPr>
                  <w:rFonts w:asciiTheme="minorHAnsi" w:hAnsiTheme="minorHAnsi"/>
                  <w:b/>
                  <w:sz w:val="20"/>
                  <w:szCs w:val="20"/>
                </w:rPr>
                <w:id w:val="-245879925"/>
                <w14:checkbox>
                  <w14:checked w14:val="1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74587A">
                  <w:rPr>
                    <w:rFonts w:asciiTheme="minorHAnsi" w:hAnsiTheme="minorHAnsi"/>
                    <w:b/>
                    <w:sz w:val="20"/>
                    <w:szCs w:val="20"/>
                  </w:rPr>
                  <w:sym w:font="Wingdings" w:char="F0FE"/>
                </w:r>
              </w:sdtContent>
            </w:sdt>
            <w:r w:rsidR="004A329C">
              <w:rPr>
                <w:rFonts w:asciiTheme="minorHAnsi" w:hAnsiTheme="minorHAnsi"/>
                <w:b/>
                <w:sz w:val="20"/>
                <w:szCs w:val="20"/>
              </w:rPr>
              <w:t>B</w:t>
            </w:r>
            <w:r w:rsidR="00E0621B" w:rsidRPr="00E0621B">
              <w:rPr>
                <w:rFonts w:asciiTheme="minorHAnsi" w:hAnsiTheme="minorHAnsi"/>
                <w:b/>
                <w:sz w:val="20"/>
                <w:szCs w:val="20"/>
              </w:rPr>
              <w:t>ARCH,</w:t>
            </w:r>
          </w:p>
          <w:p w14:paraId="53A7EA02" w14:textId="77777777" w:rsidR="00D321BC" w:rsidRPr="00D321BC" w:rsidRDefault="00FF007A" w:rsidP="004A329C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sdt>
              <w:sdtPr>
                <w:rPr>
                  <w:rFonts w:asciiTheme="minorHAnsi" w:hAnsiTheme="minorHAnsi"/>
                  <w:b/>
                  <w:sz w:val="20"/>
                  <w:szCs w:val="20"/>
                </w:rPr>
                <w:id w:val="-2038951173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C80002">
                  <w:rPr>
                    <w:rFonts w:ascii="MS Gothic" w:eastAsia="MS Gothic" w:hAnsi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4A329C">
              <w:rPr>
                <w:rFonts w:asciiTheme="minorHAnsi" w:hAnsiTheme="minorHAnsi"/>
                <w:b/>
                <w:sz w:val="20"/>
                <w:szCs w:val="20"/>
              </w:rPr>
              <w:t>B</w:t>
            </w:r>
            <w:r w:rsidR="00E0621B" w:rsidRPr="00E0621B">
              <w:rPr>
                <w:rFonts w:asciiTheme="minorHAnsi" w:hAnsiTheme="minorHAnsi"/>
                <w:b/>
                <w:sz w:val="20"/>
                <w:szCs w:val="20"/>
              </w:rPr>
              <w:t>FCP</w:t>
            </w:r>
          </w:p>
        </w:tc>
      </w:tr>
      <w:tr w:rsidR="00D321BC" w:rsidRPr="00D321BC" w14:paraId="22123B47" w14:textId="77777777" w:rsidTr="00EA1676">
        <w:trPr>
          <w:cantSplit/>
          <w:trHeight w:val="2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40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1E543DCA" w14:textId="298345C8" w:rsidR="00D321BC" w:rsidRPr="00D321BC" w:rsidRDefault="00FF007A" w:rsidP="00D321BC">
            <w:pPr>
              <w:pStyle w:val="NoSpacing"/>
            </w:pPr>
            <w:sdt>
              <w:sdtPr>
                <w:id w:val="-2064087832"/>
                <w14:checkbox>
                  <w14:checked w14:val="1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74587A">
                  <w:sym w:font="Wingdings" w:char="F0FE"/>
                </w:r>
              </w:sdtContent>
            </w:sdt>
            <w:r w:rsidR="00D321BC" w:rsidRPr="000D5C2D">
              <w:rPr>
                <w:b w:val="0"/>
              </w:rPr>
              <w:t xml:space="preserve">Markup of Approved Plans                       </w:t>
            </w:r>
            <w:r w:rsidR="00D321BC" w:rsidRPr="000D5C2D">
              <w:rPr>
                <w:b w:val="0"/>
                <w:i/>
              </w:rPr>
              <w:t>(individual Redlined sheets)</w:t>
            </w:r>
          </w:p>
        </w:tc>
        <w:tc>
          <w:tcPr>
            <w:tcW w:w="5562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20D341C8" w14:textId="77777777" w:rsidR="00D321BC" w:rsidRPr="00D321BC" w:rsidRDefault="00D321BC" w:rsidP="00D321BC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D321BC">
              <w:t>Highlight changes or changed areas in red on previously approved plans; list items changed on each sheet</w:t>
            </w:r>
          </w:p>
        </w:tc>
        <w:tc>
          <w:tcPr>
            <w:tcW w:w="1800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638F4F80" w14:textId="5E0C7528" w:rsidR="00E0621B" w:rsidRPr="00E0621B" w:rsidRDefault="00FF007A" w:rsidP="00D321BC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b/>
                <w:sz w:val="20"/>
                <w:szCs w:val="20"/>
              </w:rPr>
            </w:pPr>
            <w:sdt>
              <w:sdtPr>
                <w:rPr>
                  <w:rFonts w:asciiTheme="minorHAnsi" w:hAnsiTheme="minorHAnsi"/>
                  <w:b/>
                  <w:sz w:val="20"/>
                  <w:szCs w:val="20"/>
                </w:rPr>
                <w:id w:val="-924563409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8F48E8">
                  <w:rPr>
                    <w:rFonts w:ascii="MS Gothic" w:eastAsia="MS Gothic" w:hAnsi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D321BC" w:rsidRPr="00E0621B">
              <w:rPr>
                <w:rFonts w:asciiTheme="minorHAnsi" w:hAnsiTheme="minorHAnsi"/>
                <w:b/>
                <w:sz w:val="20"/>
                <w:szCs w:val="20"/>
              </w:rPr>
              <w:t xml:space="preserve">RPREL, </w:t>
            </w:r>
            <w:sdt>
              <w:sdtPr>
                <w:rPr>
                  <w:rFonts w:asciiTheme="minorHAnsi" w:hAnsiTheme="minorHAnsi"/>
                  <w:b/>
                  <w:sz w:val="20"/>
                  <w:szCs w:val="20"/>
                </w:rPr>
                <w:id w:val="2084020173"/>
                <w14:checkbox>
                  <w14:checked w14:val="1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74587A">
                  <w:rPr>
                    <w:rFonts w:asciiTheme="minorHAnsi" w:hAnsiTheme="minorHAnsi"/>
                    <w:b/>
                    <w:sz w:val="20"/>
                    <w:szCs w:val="20"/>
                  </w:rPr>
                  <w:sym w:font="Wingdings" w:char="F0FE"/>
                </w:r>
              </w:sdtContent>
            </w:sdt>
            <w:r w:rsidR="00D321BC" w:rsidRPr="00E0621B">
              <w:rPr>
                <w:rFonts w:asciiTheme="minorHAnsi" w:hAnsiTheme="minorHAnsi"/>
                <w:b/>
                <w:sz w:val="20"/>
                <w:szCs w:val="20"/>
              </w:rPr>
              <w:t xml:space="preserve">RSITE, </w:t>
            </w:r>
            <w:sdt>
              <w:sdtPr>
                <w:rPr>
                  <w:rFonts w:asciiTheme="minorHAnsi" w:hAnsiTheme="minorHAnsi"/>
                  <w:b/>
                  <w:sz w:val="20"/>
                  <w:szCs w:val="20"/>
                </w:rPr>
                <w:id w:val="-641727461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C80002">
                  <w:rPr>
                    <w:rFonts w:ascii="MS Gothic" w:eastAsia="MS Gothic" w:hAnsi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D321BC" w:rsidRPr="00E0621B">
              <w:rPr>
                <w:rFonts w:asciiTheme="minorHAnsi" w:hAnsiTheme="minorHAnsi"/>
                <w:b/>
                <w:sz w:val="20"/>
                <w:szCs w:val="20"/>
              </w:rPr>
              <w:t xml:space="preserve">RLL, </w:t>
            </w:r>
            <w:sdt>
              <w:sdtPr>
                <w:rPr>
                  <w:rFonts w:asciiTheme="minorHAnsi" w:hAnsiTheme="minorHAnsi"/>
                  <w:b/>
                  <w:sz w:val="20"/>
                  <w:szCs w:val="20"/>
                </w:rPr>
                <w:id w:val="-1044898804"/>
                <w14:checkbox>
                  <w14:checked w14:val="1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74587A">
                  <w:rPr>
                    <w:rFonts w:asciiTheme="minorHAnsi" w:hAnsiTheme="minorHAnsi"/>
                    <w:b/>
                    <w:sz w:val="20"/>
                    <w:szCs w:val="20"/>
                  </w:rPr>
                  <w:sym w:font="Wingdings" w:char="F0FE"/>
                </w:r>
              </w:sdtContent>
            </w:sdt>
            <w:r w:rsidR="00D321BC" w:rsidRPr="00E0621B">
              <w:rPr>
                <w:rFonts w:asciiTheme="minorHAnsi" w:hAnsiTheme="minorHAnsi"/>
                <w:b/>
                <w:sz w:val="20"/>
                <w:szCs w:val="20"/>
              </w:rPr>
              <w:t xml:space="preserve">RARCH, </w:t>
            </w:r>
          </w:p>
          <w:p w14:paraId="0BE9C409" w14:textId="77777777" w:rsidR="00D321BC" w:rsidRPr="00D321BC" w:rsidRDefault="00FF007A" w:rsidP="00D321BC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sdt>
              <w:sdtPr>
                <w:rPr>
                  <w:rFonts w:asciiTheme="minorHAnsi" w:hAnsiTheme="minorHAnsi"/>
                  <w:b/>
                  <w:sz w:val="20"/>
                  <w:szCs w:val="20"/>
                </w:rPr>
                <w:id w:val="1170611233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C80002">
                  <w:rPr>
                    <w:rFonts w:ascii="MS Gothic" w:eastAsia="MS Gothic" w:hAnsi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D321BC" w:rsidRPr="00E0621B">
              <w:rPr>
                <w:rFonts w:asciiTheme="minorHAnsi" w:hAnsiTheme="minorHAnsi"/>
                <w:b/>
                <w:sz w:val="20"/>
                <w:szCs w:val="20"/>
              </w:rPr>
              <w:t>RFCP</w:t>
            </w:r>
          </w:p>
        </w:tc>
      </w:tr>
      <w:tr w:rsidR="00D321BC" w:rsidRPr="00D321BC" w14:paraId="44CA99B2" w14:textId="77777777" w:rsidTr="00EA1676">
        <w:trPr>
          <w:cantSplit/>
          <w:trHeight w:val="2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40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3078DA80" w14:textId="49B25EBC" w:rsidR="00D321BC" w:rsidRPr="00D321BC" w:rsidRDefault="00FF007A" w:rsidP="00D321BC">
            <w:pPr>
              <w:pStyle w:val="NoSpacing"/>
            </w:pPr>
            <w:sdt>
              <w:sdtPr>
                <w:id w:val="-1730686420"/>
                <w14:checkbox>
                  <w14:checked w14:val="1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74587A">
                  <w:sym w:font="Wingdings" w:char="F0FE"/>
                </w:r>
              </w:sdtContent>
            </w:sdt>
            <w:r w:rsidR="00D321BC" w:rsidRPr="000D5C2D">
              <w:rPr>
                <w:b w:val="0"/>
              </w:rPr>
              <w:t>Original Certified Plans</w:t>
            </w:r>
            <w:r w:rsidR="00AA4999">
              <w:rPr>
                <w:b w:val="0"/>
              </w:rPr>
              <w:t xml:space="preserve"> </w:t>
            </w:r>
            <w:r w:rsidR="00AA4999" w:rsidRPr="00AA4999">
              <w:rPr>
                <w:b w:val="0"/>
                <w:u w:val="single"/>
              </w:rPr>
              <w:t>and</w:t>
            </w:r>
            <w:r w:rsidR="00AA4999">
              <w:rPr>
                <w:b w:val="0"/>
              </w:rPr>
              <w:t xml:space="preserve"> Resolution</w:t>
            </w:r>
          </w:p>
        </w:tc>
        <w:tc>
          <w:tcPr>
            <w:tcW w:w="5562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276333D2" w14:textId="77777777" w:rsidR="00D321BC" w:rsidRPr="00D321BC" w:rsidRDefault="00D321BC" w:rsidP="00D321BC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D321BC">
              <w:t>Original certified plans (entire set as multipage file) with Opinion/Resolution for all prior approvals</w:t>
            </w:r>
          </w:p>
        </w:tc>
        <w:tc>
          <w:tcPr>
            <w:tcW w:w="1800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23C7D888" w14:textId="77777777" w:rsidR="00D321BC" w:rsidRPr="00D321BC" w:rsidRDefault="00D321BC" w:rsidP="00D321BC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 w:rsidRPr="00D321BC">
              <w:rPr>
                <w:b/>
              </w:rPr>
              <w:t>PB/PBRES</w:t>
            </w:r>
          </w:p>
        </w:tc>
      </w:tr>
      <w:tr w:rsidR="00D321BC" w:rsidRPr="00D321BC" w14:paraId="73101D4D" w14:textId="77777777" w:rsidTr="00EA1676">
        <w:trPr>
          <w:cantSplit/>
          <w:trHeight w:val="2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40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2B7715A9" w14:textId="57DD0CE6" w:rsidR="00D321BC" w:rsidRPr="00D321BC" w:rsidRDefault="00FF007A" w:rsidP="00D321BC">
            <w:pPr>
              <w:pStyle w:val="NoSpacing"/>
            </w:pPr>
            <w:sdt>
              <w:sdtPr>
                <w:id w:val="368193143"/>
                <w14:checkbox>
                  <w14:checked w14:val="1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74587A">
                  <w:sym w:font="Wingdings" w:char="F0FE"/>
                </w:r>
              </w:sdtContent>
            </w:sdt>
            <w:r w:rsidR="00D321BC" w:rsidRPr="000D5C2D">
              <w:rPr>
                <w:b w:val="0"/>
              </w:rPr>
              <w:t>Checklist</w:t>
            </w:r>
          </w:p>
        </w:tc>
        <w:tc>
          <w:tcPr>
            <w:tcW w:w="5562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1286BFA0" w14:textId="77777777" w:rsidR="00D321BC" w:rsidRPr="00D321BC" w:rsidRDefault="00D321BC" w:rsidP="00D321BC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D321BC">
              <w:t>Copy of this checklist, including signed second page</w:t>
            </w:r>
          </w:p>
        </w:tc>
        <w:tc>
          <w:tcPr>
            <w:tcW w:w="1800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56721EB0" w14:textId="77777777" w:rsidR="00D321BC" w:rsidRPr="00D321BC" w:rsidRDefault="00D321BC" w:rsidP="00D321BC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 w:rsidRPr="00D321BC">
              <w:rPr>
                <w:b/>
              </w:rPr>
              <w:t>CHKLIST</w:t>
            </w:r>
          </w:p>
        </w:tc>
      </w:tr>
      <w:tr w:rsidR="00D321BC" w:rsidRPr="00D321BC" w14:paraId="2531F7E1" w14:textId="77777777" w:rsidTr="00EA1676">
        <w:trPr>
          <w:cantSplit/>
          <w:trHeight w:val="2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40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4C410B3B" w14:textId="77777777" w:rsidR="00D321BC" w:rsidRPr="00D321BC" w:rsidRDefault="00FF007A" w:rsidP="00D321BC">
            <w:pPr>
              <w:pStyle w:val="NoSpacing"/>
            </w:pPr>
            <w:sdt>
              <w:sdtPr>
                <w:id w:val="627820646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D321BC" w:rsidRPr="00586C6C">
                  <w:rPr>
                    <w:rFonts w:ascii="MS Gothic" w:eastAsia="MS Gothic" w:hAnsi="MS Gothic" w:hint="eastAsia"/>
                    <w:b w:val="0"/>
                  </w:rPr>
                  <w:t>☐</w:t>
                </w:r>
              </w:sdtContent>
            </w:sdt>
            <w:r w:rsidR="00D321BC" w:rsidRPr="000D5C2D">
              <w:rPr>
                <w:b w:val="0"/>
              </w:rPr>
              <w:t>Traffic Study or Traffic Impact Statement</w:t>
            </w:r>
          </w:p>
        </w:tc>
        <w:tc>
          <w:tcPr>
            <w:tcW w:w="5562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7658C4CD" w14:textId="77777777" w:rsidR="00D321BC" w:rsidRPr="00D321BC" w:rsidRDefault="00D321BC" w:rsidP="00D321BC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</w:rPr>
            </w:pPr>
            <w:r w:rsidRPr="00D321BC">
              <w:rPr>
                <w:i/>
              </w:rPr>
              <w:t>(See submittal document for details)</w:t>
            </w:r>
          </w:p>
        </w:tc>
        <w:tc>
          <w:tcPr>
            <w:tcW w:w="1800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4682DBAB" w14:textId="77777777" w:rsidR="00D321BC" w:rsidRPr="00D321BC" w:rsidRDefault="00D321BC" w:rsidP="0052126B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 w:rsidRPr="00D321BC">
              <w:rPr>
                <w:b/>
              </w:rPr>
              <w:t>TS/T</w:t>
            </w:r>
            <w:r w:rsidR="0052126B">
              <w:rPr>
                <w:b/>
              </w:rPr>
              <w:t>I</w:t>
            </w:r>
            <w:r w:rsidRPr="00D321BC">
              <w:rPr>
                <w:b/>
              </w:rPr>
              <w:t>S</w:t>
            </w:r>
          </w:p>
        </w:tc>
      </w:tr>
      <w:tr w:rsidR="00D321BC" w:rsidRPr="00D321BC" w14:paraId="6248C967" w14:textId="77777777" w:rsidTr="00EA1676">
        <w:trPr>
          <w:cantSplit/>
          <w:trHeight w:val="2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40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08FF3487" w14:textId="77777777" w:rsidR="00D321BC" w:rsidRPr="00D321BC" w:rsidRDefault="00FF007A" w:rsidP="000D5C2D">
            <w:pPr>
              <w:pStyle w:val="NoSpacing"/>
            </w:pPr>
            <w:sdt>
              <w:sdtPr>
                <w:id w:val="-1756201186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0D5C2D" w:rsidRPr="00586C6C">
                  <w:rPr>
                    <w:rFonts w:ascii="MS Gothic" w:eastAsia="MS Gothic" w:hAnsi="MS Gothic" w:hint="eastAsia"/>
                    <w:b w:val="0"/>
                  </w:rPr>
                  <w:t>☐</w:t>
                </w:r>
              </w:sdtContent>
            </w:sdt>
            <w:r w:rsidR="00D321BC" w:rsidRPr="000D5C2D">
              <w:rPr>
                <w:b w:val="0"/>
              </w:rPr>
              <w:t>Tree Variance/Tree Save Plan</w:t>
            </w:r>
          </w:p>
        </w:tc>
        <w:tc>
          <w:tcPr>
            <w:tcW w:w="5562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418EE4F4" w14:textId="77777777" w:rsidR="00D321BC" w:rsidRPr="00D321BC" w:rsidRDefault="00D321BC" w:rsidP="00D321BC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</w:rPr>
            </w:pPr>
            <w:r w:rsidRPr="00D321BC">
              <w:rPr>
                <w:i/>
              </w:rPr>
              <w:t>(When required)</w:t>
            </w:r>
          </w:p>
        </w:tc>
        <w:tc>
          <w:tcPr>
            <w:tcW w:w="1800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21F22A2D" w14:textId="77777777" w:rsidR="00D321BC" w:rsidRPr="00D321BC" w:rsidRDefault="00D321BC" w:rsidP="00D321BC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 w:rsidRPr="00D321BC">
              <w:rPr>
                <w:b/>
              </w:rPr>
              <w:t>VAR/TSP</w:t>
            </w:r>
          </w:p>
        </w:tc>
      </w:tr>
      <w:tr w:rsidR="00D321BC" w:rsidRPr="00D321BC" w14:paraId="3EDB4D3B" w14:textId="77777777" w:rsidTr="00EA1676">
        <w:trPr>
          <w:cantSplit/>
          <w:trHeight w:val="2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40" w:type="dxa"/>
            <w:tcBorders>
              <w:top w:val="single" w:sz="4" w:space="0" w:color="D9D9D9" w:themeColor="background1" w:themeShade="D9"/>
              <w:bottom w:val="single" w:sz="8" w:space="0" w:color="000000" w:themeColor="text1"/>
            </w:tcBorders>
          </w:tcPr>
          <w:p w14:paraId="1D635215" w14:textId="7467C1E7" w:rsidR="00D321BC" w:rsidRPr="00D321BC" w:rsidRDefault="00FF007A" w:rsidP="00E106B2">
            <w:pPr>
              <w:pStyle w:val="NoSpacing"/>
            </w:pPr>
            <w:sdt>
              <w:sdtPr>
                <w:id w:val="1181396498"/>
                <w14:checkbox>
                  <w14:checked w14:val="1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74587A">
                  <w:sym w:font="Wingdings" w:char="F0FE"/>
                </w:r>
              </w:sdtContent>
            </w:sdt>
            <w:r w:rsidR="00E106B2">
              <w:rPr>
                <w:b w:val="0"/>
              </w:rPr>
              <w:t>Other</w:t>
            </w:r>
            <w:r w:rsidR="00D63EFD">
              <w:t xml:space="preserve"> </w:t>
            </w:r>
            <w:r w:rsidR="00D63EFD" w:rsidRPr="00D63EFD">
              <w:rPr>
                <w:b w:val="0"/>
                <w:i/>
                <w:sz w:val="20"/>
                <w:szCs w:val="20"/>
              </w:rPr>
              <w:t>(</w:t>
            </w:r>
            <w:r w:rsidR="00D63EFD" w:rsidRPr="008268B3">
              <w:rPr>
                <w:i/>
                <w:sz w:val="20"/>
                <w:szCs w:val="20"/>
                <w:u w:val="single"/>
              </w:rPr>
              <w:t>add if applicable</w:t>
            </w:r>
            <w:r w:rsidR="00D849C9" w:rsidRPr="008268B3">
              <w:rPr>
                <w:i/>
                <w:sz w:val="20"/>
                <w:szCs w:val="20"/>
                <w:u w:val="single"/>
              </w:rPr>
              <w:t xml:space="preserve"> or refer to the supplemental list on page </w:t>
            </w:r>
            <w:r w:rsidR="008268B3">
              <w:rPr>
                <w:i/>
                <w:sz w:val="20"/>
                <w:szCs w:val="20"/>
                <w:u w:val="single"/>
              </w:rPr>
              <w:t>2</w:t>
            </w:r>
            <w:r w:rsidR="00D849C9" w:rsidRPr="008268B3">
              <w:rPr>
                <w:i/>
                <w:sz w:val="20"/>
                <w:szCs w:val="20"/>
                <w:u w:val="single"/>
              </w:rPr>
              <w:t xml:space="preserve"> and choose appropriate items</w:t>
            </w:r>
            <w:r w:rsidR="00D63EFD" w:rsidRPr="00D63EFD">
              <w:rPr>
                <w:b w:val="0"/>
                <w:i/>
                <w:sz w:val="20"/>
                <w:szCs w:val="20"/>
              </w:rPr>
              <w:t xml:space="preserve">, i.e., </w:t>
            </w:r>
            <w:r w:rsidR="004D50E7">
              <w:rPr>
                <w:b w:val="0"/>
                <w:i/>
                <w:sz w:val="20"/>
                <w:szCs w:val="20"/>
              </w:rPr>
              <w:t>support documents or plans that will be amended,</w:t>
            </w:r>
            <w:r w:rsidR="002C5B27">
              <w:rPr>
                <w:b w:val="0"/>
                <w:i/>
                <w:sz w:val="20"/>
                <w:szCs w:val="20"/>
              </w:rPr>
              <w:t xml:space="preserve"> </w:t>
            </w:r>
            <w:r w:rsidR="00D63EFD" w:rsidRPr="00D63EFD">
              <w:rPr>
                <w:b w:val="0"/>
                <w:i/>
                <w:sz w:val="20"/>
                <w:szCs w:val="20"/>
              </w:rPr>
              <w:t>payment receipts, plats, etc.)</w:t>
            </w:r>
          </w:p>
        </w:tc>
        <w:tc>
          <w:tcPr>
            <w:tcW w:w="5562" w:type="dxa"/>
            <w:tcBorders>
              <w:top w:val="single" w:sz="4" w:space="0" w:color="D9D9D9" w:themeColor="background1" w:themeShade="D9"/>
              <w:bottom w:val="single" w:sz="8" w:space="0" w:color="000000" w:themeColor="text1"/>
            </w:tcBorders>
          </w:tcPr>
          <w:sdt>
            <w:sdtPr>
              <w:tag w:val="Amendment Summary"/>
              <w:id w:val="776688286"/>
            </w:sdtPr>
            <w:sdtEndPr/>
            <w:sdtContent>
              <w:p w14:paraId="0650A50E" w14:textId="2C91B66B" w:rsidR="00D321BC" w:rsidRPr="00D321BC" w:rsidRDefault="0074587A" w:rsidP="00D63EFD">
                <w:pPr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i/>
                  </w:rPr>
                </w:pPr>
                <w:r>
                  <w:t xml:space="preserve">Documentation to show </w:t>
                </w:r>
                <w:r w:rsidR="0090577C">
                  <w:t xml:space="preserve">how </w:t>
                </w:r>
                <w:r>
                  <w:t xml:space="preserve">the Applicant </w:t>
                </w:r>
                <w:r w:rsidR="0090577C">
                  <w:t xml:space="preserve">will provide required off-street </w:t>
                </w:r>
                <w:r>
                  <w:t>park</w:t>
                </w:r>
                <w:r w:rsidR="0090577C">
                  <w:t xml:space="preserve">ing </w:t>
                </w:r>
                <w:r>
                  <w:t>if</w:t>
                </w:r>
                <w:r w:rsidR="0090577C">
                  <w:t xml:space="preserve"> the </w:t>
                </w:r>
                <w:r>
                  <w:t xml:space="preserve">additional parking </w:t>
                </w:r>
                <w:r w:rsidR="0090577C">
                  <w:t xml:space="preserve">for the two floors </w:t>
                </w:r>
                <w:r>
                  <w:t xml:space="preserve">is not built </w:t>
                </w:r>
                <w:r w:rsidR="0090577C">
                  <w:t>on-site at this time</w:t>
                </w:r>
                <w:r>
                  <w:t xml:space="preserve">. The development data table must </w:t>
                </w:r>
                <w:r w:rsidR="0090577C">
                  <w:t>be updated accordingly</w:t>
                </w:r>
                <w:r>
                  <w:t>.</w:t>
                </w:r>
              </w:p>
            </w:sdtContent>
          </w:sdt>
        </w:tc>
        <w:tc>
          <w:tcPr>
            <w:tcW w:w="1800" w:type="dxa"/>
            <w:tcBorders>
              <w:top w:val="single" w:sz="4" w:space="0" w:color="D9D9D9" w:themeColor="background1" w:themeShade="D9"/>
              <w:bottom w:val="single" w:sz="8" w:space="0" w:color="000000" w:themeColor="text1"/>
            </w:tcBorders>
          </w:tcPr>
          <w:p w14:paraId="5ED8D11E" w14:textId="77777777" w:rsidR="00D321BC" w:rsidRPr="00D63EFD" w:rsidRDefault="00D321BC" w:rsidP="00D321BC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</w:rPr>
            </w:pPr>
          </w:p>
        </w:tc>
      </w:tr>
    </w:tbl>
    <w:p w14:paraId="7E2EA865" w14:textId="77777777" w:rsidR="0075164D" w:rsidRPr="0075164D" w:rsidRDefault="0075164D" w:rsidP="0075164D">
      <w:pPr>
        <w:spacing w:before="120" w:after="0"/>
        <w:rPr>
          <w:rFonts w:ascii="Calibri" w:eastAsia="Calibri" w:hAnsi="Calibri" w:cs="Times New Roman"/>
          <w:b/>
        </w:rPr>
      </w:pPr>
      <w:r w:rsidRPr="0075164D">
        <w:rPr>
          <w:rFonts w:ascii="Calibri" w:eastAsia="Calibri" w:hAnsi="Calibri" w:cs="Times New Roman"/>
          <w:b/>
        </w:rPr>
        <w:t>Additional Items:</w:t>
      </w:r>
    </w:p>
    <w:p w14:paraId="5EFF3455" w14:textId="77777777" w:rsidR="0075164D" w:rsidRPr="0075164D" w:rsidRDefault="00FF007A" w:rsidP="0075164D">
      <w:pPr>
        <w:spacing w:after="0"/>
        <w:contextualSpacing/>
        <w:rPr>
          <w:rFonts w:ascii="Calibri" w:eastAsia="Calibri" w:hAnsi="Calibri" w:cs="Times New Roman"/>
        </w:rPr>
      </w:pPr>
      <w:sdt>
        <w:sdtPr>
          <w:rPr>
            <w:rFonts w:ascii="Calibri" w:eastAsia="Calibri" w:hAnsi="Calibri" w:cs="Times New Roman"/>
          </w:rPr>
          <w:id w:val="2081862698"/>
          <w14:checkbox>
            <w14:checked w14:val="0"/>
            <w14:checkedState w14:val="00FE" w14:font="Wingdings"/>
            <w14:uncheckedState w14:val="2610" w14:font="MS Gothic"/>
          </w14:checkbox>
        </w:sdtPr>
        <w:sdtEndPr/>
        <w:sdtContent>
          <w:r w:rsidR="0075164D">
            <w:rPr>
              <w:rFonts w:ascii="MS Gothic" w:eastAsia="MS Gothic" w:hAnsi="MS Gothic" w:cs="Times New Roman" w:hint="eastAsia"/>
            </w:rPr>
            <w:t>☐</w:t>
          </w:r>
        </w:sdtContent>
      </w:sdt>
      <w:r w:rsidR="0075164D" w:rsidRPr="0075164D">
        <w:rPr>
          <w:rFonts w:ascii="Calibri" w:eastAsia="Calibri" w:hAnsi="Calibri" w:cs="Times New Roman"/>
        </w:rPr>
        <w:t>Development Review Committee (DRC) meeting required</w:t>
      </w:r>
    </w:p>
    <w:p w14:paraId="7F8794A4" w14:textId="77777777" w:rsidR="00A97A27" w:rsidRDefault="00A97A27">
      <w:pPr>
        <w:rPr>
          <w:rFonts w:asciiTheme="majorHAnsi" w:eastAsia="Calibri" w:hAnsiTheme="majorHAnsi" w:cs="Times New Roman"/>
          <w:b/>
        </w:rPr>
      </w:pPr>
      <w:r>
        <w:rPr>
          <w:rFonts w:asciiTheme="majorHAnsi" w:hAnsiTheme="majorHAnsi"/>
          <w:b/>
        </w:rPr>
        <w:br w:type="page"/>
      </w:r>
    </w:p>
    <w:p w14:paraId="07975A20" w14:textId="77777777" w:rsidR="008268B3" w:rsidRDefault="008268B3" w:rsidP="008268B3">
      <w:pPr>
        <w:spacing w:after="0"/>
        <w:rPr>
          <w:rFonts w:asciiTheme="majorHAnsi" w:eastAsia="Calibri" w:hAnsiTheme="majorHAnsi" w:cs="Times New Roman"/>
          <w:b/>
        </w:rPr>
      </w:pPr>
      <w:r>
        <w:rPr>
          <w:rFonts w:asciiTheme="majorHAnsi" w:eastAsia="Calibri" w:hAnsiTheme="majorHAnsi" w:cs="Times New Roman"/>
          <w:b/>
        </w:rPr>
        <w:lastRenderedPageBreak/>
        <w:t>POTENTIAL ADDITIONAL SUBMITTAL ITEMS FOR LIMITED MAJOR PLAN AMENDMENTS</w:t>
      </w:r>
    </w:p>
    <w:p w14:paraId="546943AF" w14:textId="77777777" w:rsidR="008268B3" w:rsidRDefault="008268B3" w:rsidP="008268B3">
      <w:pPr>
        <w:spacing w:after="0"/>
        <w:rPr>
          <w:rFonts w:asciiTheme="majorHAnsi" w:hAnsiTheme="majorHAnsi"/>
          <w:b/>
        </w:rPr>
      </w:pPr>
    </w:p>
    <w:tbl>
      <w:tblPr>
        <w:tblStyle w:val="LightShading"/>
        <w:tblW w:w="10602" w:type="dxa"/>
        <w:tblInd w:w="108" w:type="dxa"/>
        <w:tblLayout w:type="fixed"/>
        <w:tblLook w:val="06A0" w:firstRow="1" w:lastRow="0" w:firstColumn="1" w:lastColumn="0" w:noHBand="1" w:noVBand="1"/>
      </w:tblPr>
      <w:tblGrid>
        <w:gridCol w:w="3240"/>
        <w:gridCol w:w="5562"/>
        <w:gridCol w:w="1800"/>
      </w:tblGrid>
      <w:tr w:rsidR="008268B3" w:rsidRPr="00D321BC" w14:paraId="69077E6F" w14:textId="77777777" w:rsidTr="0074587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cantSplit/>
          <w:trHeight w:val="3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40" w:type="dxa"/>
            <w:vAlign w:val="bottom"/>
          </w:tcPr>
          <w:p w14:paraId="6556640B" w14:textId="77777777" w:rsidR="008268B3" w:rsidRPr="00D321BC" w:rsidRDefault="008268B3" w:rsidP="0074587A">
            <w:pPr>
              <w:pStyle w:val="NoSpacing"/>
            </w:pPr>
            <w:r w:rsidRPr="00D321BC">
              <w:t>Submittal Item</w:t>
            </w:r>
          </w:p>
        </w:tc>
        <w:tc>
          <w:tcPr>
            <w:tcW w:w="5562" w:type="dxa"/>
            <w:vAlign w:val="bottom"/>
          </w:tcPr>
          <w:p w14:paraId="3E48E12C" w14:textId="77777777" w:rsidR="008268B3" w:rsidRPr="00D321BC" w:rsidRDefault="008268B3" w:rsidP="0074587A">
            <w:pPr>
              <w:pStyle w:val="NoSpacing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D321BC">
              <w:t>Description</w:t>
            </w:r>
          </w:p>
        </w:tc>
        <w:tc>
          <w:tcPr>
            <w:tcW w:w="1800" w:type="dxa"/>
            <w:vAlign w:val="bottom"/>
          </w:tcPr>
          <w:p w14:paraId="0CF33366" w14:textId="77777777" w:rsidR="008268B3" w:rsidRPr="00D321BC" w:rsidRDefault="008268B3" w:rsidP="0074587A">
            <w:pPr>
              <w:pStyle w:val="NoSpacing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D321BC">
              <w:t>File Name Code</w:t>
            </w:r>
          </w:p>
        </w:tc>
      </w:tr>
      <w:tr w:rsidR="008268B3" w:rsidRPr="00D321BC" w14:paraId="17A933A4" w14:textId="77777777" w:rsidTr="0074587A">
        <w:trPr>
          <w:cantSplit/>
          <w:trHeight w:val="2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40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5F8A52DF" w14:textId="77777777" w:rsidR="008268B3" w:rsidRPr="000D5C2D" w:rsidRDefault="00FF007A" w:rsidP="0074587A">
            <w:pPr>
              <w:pStyle w:val="NoSpacing"/>
              <w:rPr>
                <w:b w:val="0"/>
              </w:rPr>
            </w:pPr>
            <w:sdt>
              <w:sdtPr>
                <w:id w:val="1780836740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8268B3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8268B3">
              <w:rPr>
                <w:b w:val="0"/>
              </w:rPr>
              <w:t>Stormwater Management Approval Letter</w:t>
            </w:r>
            <w:r w:rsidR="008268B3" w:rsidRPr="000D5C2D">
              <w:rPr>
                <w:b w:val="0"/>
              </w:rPr>
              <w:t xml:space="preserve"> </w:t>
            </w:r>
          </w:p>
        </w:tc>
        <w:tc>
          <w:tcPr>
            <w:tcW w:w="5562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589A1A17" w14:textId="77777777" w:rsidR="008268B3" w:rsidRPr="00D849C9" w:rsidRDefault="008268B3" w:rsidP="0074587A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Letter must be applicable to the proposed amendment not be a copy of the approval from the original application.</w:t>
            </w:r>
          </w:p>
        </w:tc>
        <w:tc>
          <w:tcPr>
            <w:tcW w:w="1800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2AE7BF78" w14:textId="77777777" w:rsidR="008268B3" w:rsidRPr="00D321BC" w:rsidRDefault="008268B3" w:rsidP="0074587A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SWML</w:t>
            </w:r>
          </w:p>
        </w:tc>
      </w:tr>
      <w:tr w:rsidR="008268B3" w:rsidRPr="00D321BC" w14:paraId="0C5A32B5" w14:textId="77777777" w:rsidTr="0074587A">
        <w:trPr>
          <w:cantSplit/>
          <w:trHeight w:val="2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40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512ED446" w14:textId="77777777" w:rsidR="008268B3" w:rsidRPr="00A13F7A" w:rsidRDefault="00FF007A" w:rsidP="0074587A">
            <w:pPr>
              <w:pStyle w:val="NoSpacing"/>
              <w:rPr>
                <w:b w:val="0"/>
              </w:rPr>
            </w:pPr>
            <w:sdt>
              <w:sdtPr>
                <w:id w:val="909352346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8268B3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8268B3">
              <w:rPr>
                <w:b w:val="0"/>
              </w:rPr>
              <w:t>Stormwater Management Exemption Letter</w:t>
            </w:r>
          </w:p>
        </w:tc>
        <w:tc>
          <w:tcPr>
            <w:tcW w:w="5562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0C925607" w14:textId="77777777" w:rsidR="008268B3" w:rsidRPr="00D321BC" w:rsidRDefault="008268B3" w:rsidP="0074587A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Letter must cover the proposed amendment, not be a copy of the previous approval.</w:t>
            </w:r>
          </w:p>
        </w:tc>
        <w:tc>
          <w:tcPr>
            <w:tcW w:w="1800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64FB00CA" w14:textId="77777777" w:rsidR="008268B3" w:rsidRPr="00D321BC" w:rsidRDefault="008268B3" w:rsidP="0074587A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SWMEX</w:t>
            </w:r>
          </w:p>
        </w:tc>
      </w:tr>
      <w:tr w:rsidR="008268B3" w:rsidRPr="00D321BC" w14:paraId="0F75571F" w14:textId="77777777" w:rsidTr="0074587A">
        <w:trPr>
          <w:cantSplit/>
          <w:trHeight w:val="2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40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7B57FDC0" w14:textId="77777777" w:rsidR="008268B3" w:rsidRPr="000D5C2D" w:rsidRDefault="00FF007A" w:rsidP="0074587A">
            <w:pPr>
              <w:pStyle w:val="NoSpacing"/>
              <w:rPr>
                <w:b w:val="0"/>
              </w:rPr>
            </w:pPr>
            <w:sdt>
              <w:sdtPr>
                <w:id w:val="1849747462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8268B3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8268B3">
              <w:rPr>
                <w:b w:val="0"/>
              </w:rPr>
              <w:t>Stormwater Concept Receipt</w:t>
            </w:r>
            <w:r w:rsidR="008268B3" w:rsidRPr="000D5C2D">
              <w:rPr>
                <w:b w:val="0"/>
              </w:rPr>
              <w:t xml:space="preserve"> </w:t>
            </w:r>
          </w:p>
        </w:tc>
        <w:tc>
          <w:tcPr>
            <w:tcW w:w="5562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79AEB132" w14:textId="77777777" w:rsidR="008268B3" w:rsidRPr="00D321BC" w:rsidRDefault="008268B3" w:rsidP="0074587A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Verification from DPS that revised concept is under review.</w:t>
            </w:r>
          </w:p>
        </w:tc>
        <w:tc>
          <w:tcPr>
            <w:tcW w:w="1800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3DD0D482" w14:textId="77777777" w:rsidR="008268B3" w:rsidRPr="00D321BC" w:rsidRDefault="008268B3" w:rsidP="0074587A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SWMR</w:t>
            </w:r>
          </w:p>
        </w:tc>
      </w:tr>
      <w:tr w:rsidR="008268B3" w:rsidRPr="00D321BC" w14:paraId="0C41FCFC" w14:textId="77777777" w:rsidTr="0074587A">
        <w:trPr>
          <w:cantSplit/>
          <w:trHeight w:val="2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40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239BF636" w14:textId="77777777" w:rsidR="008268B3" w:rsidRPr="00A13F7A" w:rsidRDefault="00FF007A" w:rsidP="0074587A">
            <w:pPr>
              <w:pStyle w:val="NoSpacing"/>
              <w:rPr>
                <w:b w:val="0"/>
              </w:rPr>
            </w:pPr>
            <w:sdt>
              <w:sdtPr>
                <w:id w:val="-1650820733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8268B3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8268B3">
              <w:rPr>
                <w:b w:val="0"/>
              </w:rPr>
              <w:t>Storm Drain Analysis Calcs.</w:t>
            </w:r>
          </w:p>
        </w:tc>
        <w:tc>
          <w:tcPr>
            <w:tcW w:w="5562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31414711" w14:textId="77777777" w:rsidR="008268B3" w:rsidRPr="00D321BC" w:rsidRDefault="008268B3" w:rsidP="0074587A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Submit if calculations are not part of a revised Storm Drain plan; follow DOT/DPS requirements.</w:t>
            </w:r>
          </w:p>
        </w:tc>
        <w:tc>
          <w:tcPr>
            <w:tcW w:w="1800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30501BA9" w14:textId="77777777" w:rsidR="008268B3" w:rsidRPr="00D321BC" w:rsidRDefault="008268B3" w:rsidP="0074587A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SDCAL</w:t>
            </w:r>
          </w:p>
        </w:tc>
      </w:tr>
      <w:tr w:rsidR="008268B3" w:rsidRPr="00D321BC" w14:paraId="3677C960" w14:textId="77777777" w:rsidTr="0074587A">
        <w:tblPrEx>
          <w:tblLook w:val="04A0" w:firstRow="1" w:lastRow="0" w:firstColumn="1" w:lastColumn="0" w:noHBand="0" w:noVBand="1"/>
        </w:tblPrEx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  <w:trHeight w:val="2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40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  <w:shd w:val="clear" w:color="auto" w:fill="auto"/>
          </w:tcPr>
          <w:p w14:paraId="5A931A2D" w14:textId="77777777" w:rsidR="008268B3" w:rsidRPr="00A13F7A" w:rsidRDefault="00FF007A" w:rsidP="0074587A">
            <w:pPr>
              <w:pStyle w:val="NoSpacing"/>
              <w:rPr>
                <w:b w:val="0"/>
              </w:rPr>
            </w:pPr>
            <w:sdt>
              <w:sdtPr>
                <w:id w:val="-544831638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8268B3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8268B3">
              <w:rPr>
                <w:b w:val="0"/>
              </w:rPr>
              <w:t>Site Distance Evaluation Form</w:t>
            </w:r>
          </w:p>
        </w:tc>
        <w:tc>
          <w:tcPr>
            <w:tcW w:w="5562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  <w:shd w:val="clear" w:color="auto" w:fill="auto"/>
          </w:tcPr>
          <w:p w14:paraId="586006E3" w14:textId="77777777" w:rsidR="008268B3" w:rsidRPr="00D321BC" w:rsidRDefault="008268B3" w:rsidP="0074587A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Use appropriate county or state form.</w:t>
            </w:r>
          </w:p>
        </w:tc>
        <w:tc>
          <w:tcPr>
            <w:tcW w:w="1800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  <w:shd w:val="clear" w:color="auto" w:fill="auto"/>
          </w:tcPr>
          <w:p w14:paraId="76F52ACC" w14:textId="77777777" w:rsidR="008268B3" w:rsidRPr="00D321BC" w:rsidRDefault="008268B3" w:rsidP="0074587A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SIGHT</w:t>
            </w:r>
          </w:p>
        </w:tc>
      </w:tr>
      <w:tr w:rsidR="008268B3" w:rsidRPr="00D321BC" w14:paraId="3C265057" w14:textId="77777777" w:rsidTr="0074587A">
        <w:trPr>
          <w:cantSplit/>
          <w:trHeight w:val="2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40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2C7525B1" w14:textId="77777777" w:rsidR="008268B3" w:rsidRPr="00A13F7A" w:rsidRDefault="00FF007A" w:rsidP="0074587A">
            <w:pPr>
              <w:pStyle w:val="NoSpacing"/>
              <w:rPr>
                <w:b w:val="0"/>
              </w:rPr>
            </w:pPr>
            <w:sdt>
              <w:sdtPr>
                <w:id w:val="1150479868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8268B3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8268B3">
              <w:rPr>
                <w:b w:val="0"/>
              </w:rPr>
              <w:t>WSSC Review Receipt</w:t>
            </w:r>
          </w:p>
        </w:tc>
        <w:tc>
          <w:tcPr>
            <w:tcW w:w="5562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2533CB86" w14:textId="77777777" w:rsidR="008268B3" w:rsidRPr="00D321BC" w:rsidRDefault="008268B3" w:rsidP="0074587A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Receipt from WSSC must be provided if the amendment is going to the DRC.</w:t>
            </w:r>
          </w:p>
        </w:tc>
        <w:tc>
          <w:tcPr>
            <w:tcW w:w="1800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4F138D73" w14:textId="77777777" w:rsidR="008268B3" w:rsidRPr="00D321BC" w:rsidRDefault="008268B3" w:rsidP="0074587A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WSSC</w:t>
            </w:r>
          </w:p>
        </w:tc>
      </w:tr>
      <w:tr w:rsidR="008268B3" w:rsidRPr="00D321BC" w14:paraId="306F6941" w14:textId="77777777" w:rsidTr="0074587A">
        <w:trPr>
          <w:cantSplit/>
          <w:trHeight w:val="2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40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24E4F219" w14:textId="77777777" w:rsidR="008268B3" w:rsidRPr="000D5C2D" w:rsidRDefault="00FF007A" w:rsidP="0074587A">
            <w:pPr>
              <w:pStyle w:val="NoSpacing"/>
              <w:rPr>
                <w:b w:val="0"/>
              </w:rPr>
            </w:pPr>
            <w:sdt>
              <w:sdtPr>
                <w:id w:val="1091280856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8268B3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8268B3">
              <w:rPr>
                <w:b w:val="0"/>
              </w:rPr>
              <w:t>DOT Receipt</w:t>
            </w:r>
            <w:r w:rsidR="008268B3">
              <w:t xml:space="preserve"> </w:t>
            </w:r>
          </w:p>
        </w:tc>
        <w:tc>
          <w:tcPr>
            <w:tcW w:w="5562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7E287069" w14:textId="77777777" w:rsidR="008268B3" w:rsidRPr="00D321BC" w:rsidRDefault="008268B3" w:rsidP="0074587A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Verification from DOT of whether a new review fee is required.</w:t>
            </w:r>
          </w:p>
        </w:tc>
        <w:tc>
          <w:tcPr>
            <w:tcW w:w="1800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706D6959" w14:textId="77777777" w:rsidR="008268B3" w:rsidRPr="00D321BC" w:rsidRDefault="008268B3" w:rsidP="0074587A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DOT</w:t>
            </w:r>
          </w:p>
        </w:tc>
      </w:tr>
      <w:tr w:rsidR="008268B3" w:rsidRPr="00D321BC" w14:paraId="45AB52B7" w14:textId="77777777" w:rsidTr="0074587A">
        <w:trPr>
          <w:cantSplit/>
          <w:trHeight w:val="2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40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3D25A813" w14:textId="77777777" w:rsidR="008268B3" w:rsidRPr="00A13F7A" w:rsidRDefault="00FF007A" w:rsidP="0074587A">
            <w:pPr>
              <w:pStyle w:val="NoSpacing"/>
              <w:rPr>
                <w:b w:val="0"/>
              </w:rPr>
            </w:pPr>
            <w:sdt>
              <w:sdtPr>
                <w:id w:val="2007630640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8268B3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8268B3">
              <w:rPr>
                <w:b w:val="0"/>
              </w:rPr>
              <w:t>Legal Documents</w:t>
            </w:r>
          </w:p>
        </w:tc>
        <w:tc>
          <w:tcPr>
            <w:tcW w:w="5562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68ADA2FD" w14:textId="77777777" w:rsidR="008268B3" w:rsidRPr="00D321BC" w:rsidRDefault="008268B3" w:rsidP="0074587A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Legal restrictions, deeds, easements, etc.</w:t>
            </w:r>
          </w:p>
        </w:tc>
        <w:tc>
          <w:tcPr>
            <w:tcW w:w="1800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6852A5B0" w14:textId="77777777" w:rsidR="008268B3" w:rsidRPr="00D321BC" w:rsidRDefault="008268B3" w:rsidP="0074587A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LEGAL</w:t>
            </w:r>
          </w:p>
        </w:tc>
      </w:tr>
      <w:tr w:rsidR="008268B3" w:rsidRPr="00D321BC" w14:paraId="1BE2F802" w14:textId="77777777" w:rsidTr="0074587A">
        <w:trPr>
          <w:cantSplit/>
          <w:trHeight w:val="2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40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58910108" w14:textId="77777777" w:rsidR="008268B3" w:rsidRDefault="00FF007A" w:rsidP="0074587A">
            <w:pPr>
              <w:pStyle w:val="NoSpacing"/>
              <w:rPr>
                <w:b w:val="0"/>
              </w:rPr>
            </w:pPr>
            <w:sdt>
              <w:sdtPr>
                <w:id w:val="-1783559459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8268B3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8268B3" w:rsidRPr="000D5C2D">
              <w:rPr>
                <w:b w:val="0"/>
              </w:rPr>
              <w:t>Amended</w:t>
            </w:r>
            <w:r w:rsidR="008268B3">
              <w:rPr>
                <w:b w:val="0"/>
              </w:rPr>
              <w:t xml:space="preserve"> Support</w:t>
            </w:r>
            <w:r w:rsidR="008268B3" w:rsidRPr="000D5C2D">
              <w:rPr>
                <w:b w:val="0"/>
              </w:rPr>
              <w:t xml:space="preserve"> Plans</w:t>
            </w:r>
          </w:p>
          <w:p w14:paraId="4DE185D8" w14:textId="77777777" w:rsidR="008268B3" w:rsidRPr="000D5C2D" w:rsidRDefault="008268B3" w:rsidP="0074587A">
            <w:pPr>
              <w:pStyle w:val="NoSpacing"/>
              <w:rPr>
                <w:b w:val="0"/>
              </w:rPr>
            </w:pPr>
            <w:r w:rsidRPr="000D5C2D">
              <w:rPr>
                <w:b w:val="0"/>
                <w:i/>
              </w:rPr>
              <w:t>(individual Black &amp; White sheets)</w:t>
            </w:r>
          </w:p>
        </w:tc>
        <w:tc>
          <w:tcPr>
            <w:tcW w:w="5562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5FD8858F" w14:textId="77777777" w:rsidR="008268B3" w:rsidRPr="00D321BC" w:rsidRDefault="008268B3" w:rsidP="0074587A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D321BC">
              <w:t>New title information and plan numbers; cover sheet for entire set (sheet index and amendment list(s)); amended sheets with list of items amended on those sheets</w:t>
            </w:r>
          </w:p>
        </w:tc>
        <w:tc>
          <w:tcPr>
            <w:tcW w:w="1800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1088B3D7" w14:textId="77777777" w:rsidR="008268B3" w:rsidRDefault="00FF007A" w:rsidP="0074587A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b/>
                <w:sz w:val="20"/>
                <w:szCs w:val="20"/>
              </w:rPr>
            </w:pPr>
            <w:sdt>
              <w:sdtPr>
                <w:rPr>
                  <w:rFonts w:asciiTheme="minorHAnsi" w:hAnsiTheme="minorHAnsi"/>
                  <w:b/>
                  <w:sz w:val="20"/>
                  <w:szCs w:val="20"/>
                </w:rPr>
                <w:id w:val="454065999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8268B3">
                  <w:rPr>
                    <w:rFonts w:ascii="MS Gothic" w:eastAsia="MS Gothic" w:hAnsi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8268B3">
              <w:rPr>
                <w:rFonts w:asciiTheme="minorHAnsi" w:hAnsiTheme="minorHAnsi"/>
                <w:b/>
                <w:sz w:val="20"/>
                <w:szCs w:val="20"/>
              </w:rPr>
              <w:t>SWM</w:t>
            </w:r>
            <w:r w:rsidR="008268B3" w:rsidRPr="00E0621B">
              <w:rPr>
                <w:rFonts w:asciiTheme="minorHAnsi" w:hAnsiTheme="minorHAnsi"/>
                <w:b/>
                <w:sz w:val="20"/>
                <w:szCs w:val="20"/>
              </w:rPr>
              <w:t xml:space="preserve">, </w:t>
            </w:r>
            <w:sdt>
              <w:sdtPr>
                <w:rPr>
                  <w:rFonts w:asciiTheme="minorHAnsi" w:hAnsiTheme="minorHAnsi"/>
                  <w:b/>
                  <w:sz w:val="20"/>
                  <w:szCs w:val="20"/>
                </w:rPr>
                <w:id w:val="1405717712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8268B3">
                  <w:rPr>
                    <w:rFonts w:ascii="MS Gothic" w:eastAsia="MS Gothic" w:hAnsi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8268B3">
              <w:rPr>
                <w:rFonts w:asciiTheme="minorHAnsi" w:hAnsiTheme="minorHAnsi"/>
                <w:b/>
                <w:sz w:val="20"/>
                <w:szCs w:val="20"/>
              </w:rPr>
              <w:t>BFDA</w:t>
            </w:r>
            <w:r w:rsidR="008268B3" w:rsidRPr="00E0621B">
              <w:rPr>
                <w:rFonts w:asciiTheme="minorHAnsi" w:hAnsiTheme="minorHAnsi"/>
                <w:b/>
                <w:sz w:val="20"/>
                <w:szCs w:val="20"/>
              </w:rPr>
              <w:t>,</w:t>
            </w:r>
          </w:p>
          <w:p w14:paraId="6768005E" w14:textId="77777777" w:rsidR="008268B3" w:rsidRPr="00D321BC" w:rsidRDefault="00FF007A" w:rsidP="0074587A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sdt>
              <w:sdtPr>
                <w:rPr>
                  <w:rFonts w:asciiTheme="minorHAnsi" w:hAnsiTheme="minorHAnsi"/>
                  <w:b/>
                  <w:sz w:val="20"/>
                  <w:szCs w:val="20"/>
                </w:rPr>
                <w:id w:val="1746224599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8268B3">
                  <w:rPr>
                    <w:rFonts w:ascii="MS Gothic" w:eastAsia="MS Gothic" w:hAnsi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8268B3">
              <w:rPr>
                <w:rFonts w:asciiTheme="minorHAnsi" w:hAnsiTheme="minorHAnsi"/>
                <w:b/>
                <w:sz w:val="20"/>
                <w:szCs w:val="20"/>
              </w:rPr>
              <w:t>BSD</w:t>
            </w:r>
            <w:r w:rsidR="008268B3" w:rsidRPr="00E0621B">
              <w:rPr>
                <w:rFonts w:asciiTheme="minorHAnsi" w:hAnsiTheme="minorHAnsi"/>
                <w:b/>
                <w:sz w:val="20"/>
                <w:szCs w:val="20"/>
              </w:rPr>
              <w:t xml:space="preserve">, </w:t>
            </w:r>
            <w:sdt>
              <w:sdtPr>
                <w:rPr>
                  <w:rFonts w:asciiTheme="minorHAnsi" w:hAnsiTheme="minorHAnsi"/>
                  <w:b/>
                  <w:sz w:val="20"/>
                  <w:szCs w:val="20"/>
                </w:rPr>
                <w:id w:val="-1447771784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8268B3">
                  <w:rPr>
                    <w:rFonts w:ascii="MS Gothic" w:eastAsia="MS Gothic" w:hAnsi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8268B3">
              <w:rPr>
                <w:rFonts w:asciiTheme="minorHAnsi" w:hAnsiTheme="minorHAnsi"/>
                <w:b/>
                <w:sz w:val="20"/>
                <w:szCs w:val="20"/>
              </w:rPr>
              <w:t>BUTIL</w:t>
            </w:r>
            <w:r w:rsidR="008268B3" w:rsidRPr="00E0621B">
              <w:rPr>
                <w:rFonts w:asciiTheme="minorHAnsi" w:hAnsiTheme="minorHAnsi"/>
                <w:b/>
                <w:sz w:val="20"/>
                <w:szCs w:val="20"/>
              </w:rPr>
              <w:t>,</w:t>
            </w:r>
            <w:r w:rsidR="008268B3">
              <w:rPr>
                <w:rFonts w:asciiTheme="minorHAnsi" w:hAnsiTheme="minorHAnsi"/>
                <w:b/>
                <w:sz w:val="20"/>
                <w:szCs w:val="20"/>
              </w:rPr>
              <w:t xml:space="preserve"> </w:t>
            </w:r>
            <w:sdt>
              <w:sdtPr>
                <w:rPr>
                  <w:rFonts w:asciiTheme="minorHAnsi" w:hAnsiTheme="minorHAnsi"/>
                  <w:b/>
                  <w:sz w:val="20"/>
                  <w:szCs w:val="20"/>
                </w:rPr>
                <w:id w:val="799040447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8268B3">
                  <w:rPr>
                    <w:rFonts w:ascii="MS Gothic" w:eastAsia="MS Gothic" w:hAnsi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8268B3">
              <w:rPr>
                <w:rFonts w:asciiTheme="minorHAnsi" w:hAnsiTheme="minorHAnsi"/>
                <w:b/>
                <w:sz w:val="20"/>
                <w:szCs w:val="20"/>
              </w:rPr>
              <w:t xml:space="preserve">BCIRC, </w:t>
            </w:r>
            <w:sdt>
              <w:sdtPr>
                <w:rPr>
                  <w:rFonts w:asciiTheme="minorHAnsi" w:hAnsiTheme="minorHAnsi"/>
                  <w:b/>
                  <w:sz w:val="20"/>
                  <w:szCs w:val="20"/>
                </w:rPr>
                <w:id w:val="-1629081406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8268B3">
                  <w:rPr>
                    <w:rFonts w:ascii="MS Gothic" w:eastAsia="MS Gothic" w:hAnsi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8268B3">
              <w:rPr>
                <w:rFonts w:asciiTheme="minorHAnsi" w:hAnsiTheme="minorHAnsi"/>
                <w:b/>
                <w:sz w:val="20"/>
                <w:szCs w:val="20"/>
              </w:rPr>
              <w:t>BWQP</w:t>
            </w:r>
          </w:p>
        </w:tc>
      </w:tr>
      <w:tr w:rsidR="008268B3" w:rsidRPr="00D321BC" w14:paraId="7465E537" w14:textId="77777777" w:rsidTr="0074587A">
        <w:trPr>
          <w:cantSplit/>
          <w:trHeight w:val="2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40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6D5120BE" w14:textId="77777777" w:rsidR="008268B3" w:rsidRDefault="00FF007A" w:rsidP="0074587A">
            <w:pPr>
              <w:pStyle w:val="NoSpacing"/>
              <w:rPr>
                <w:b w:val="0"/>
              </w:rPr>
            </w:pPr>
            <w:sdt>
              <w:sdtPr>
                <w:id w:val="1203827605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8268B3" w:rsidRPr="00586C6C">
                  <w:rPr>
                    <w:rFonts w:ascii="MS Gothic" w:eastAsia="MS Gothic" w:hAnsi="MS Gothic" w:hint="eastAsia"/>
                    <w:b w:val="0"/>
                  </w:rPr>
                  <w:t>☐</w:t>
                </w:r>
              </w:sdtContent>
            </w:sdt>
            <w:r w:rsidR="008268B3" w:rsidRPr="000D5C2D">
              <w:rPr>
                <w:b w:val="0"/>
              </w:rPr>
              <w:t>Markup of Approved</w:t>
            </w:r>
            <w:r w:rsidR="008268B3">
              <w:rPr>
                <w:b w:val="0"/>
              </w:rPr>
              <w:t xml:space="preserve"> Support</w:t>
            </w:r>
            <w:r w:rsidR="008268B3" w:rsidRPr="000D5C2D">
              <w:rPr>
                <w:b w:val="0"/>
              </w:rPr>
              <w:t xml:space="preserve"> Plans </w:t>
            </w:r>
          </w:p>
          <w:p w14:paraId="5C6205D1" w14:textId="77777777" w:rsidR="008268B3" w:rsidRPr="00D321BC" w:rsidRDefault="008268B3" w:rsidP="0074587A">
            <w:pPr>
              <w:pStyle w:val="NoSpacing"/>
            </w:pPr>
            <w:r w:rsidRPr="000D5C2D">
              <w:rPr>
                <w:b w:val="0"/>
                <w:i/>
              </w:rPr>
              <w:t>(individual Redlined sheets)</w:t>
            </w:r>
          </w:p>
        </w:tc>
        <w:tc>
          <w:tcPr>
            <w:tcW w:w="5562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3786193D" w14:textId="77777777" w:rsidR="008268B3" w:rsidRPr="00D321BC" w:rsidRDefault="008268B3" w:rsidP="0074587A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D321BC">
              <w:t>Highlight changes or changed areas in red on previously approved plans; list items changed on each sheet</w:t>
            </w:r>
          </w:p>
        </w:tc>
        <w:tc>
          <w:tcPr>
            <w:tcW w:w="1800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2E830BBC" w14:textId="50844402" w:rsidR="008268B3" w:rsidRPr="00D321BC" w:rsidRDefault="00FF007A" w:rsidP="0074587A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sdt>
              <w:sdtPr>
                <w:rPr>
                  <w:rFonts w:asciiTheme="minorHAnsi" w:hAnsiTheme="minorHAnsi"/>
                  <w:b/>
                  <w:sz w:val="20"/>
                  <w:szCs w:val="20"/>
                </w:rPr>
                <w:id w:val="194283619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8268B3">
                  <w:rPr>
                    <w:rFonts w:ascii="MS Gothic" w:eastAsia="MS Gothic" w:hAnsi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8268B3" w:rsidRPr="00E0621B">
              <w:rPr>
                <w:rFonts w:asciiTheme="minorHAnsi" w:hAnsiTheme="minorHAnsi"/>
                <w:b/>
                <w:sz w:val="20"/>
                <w:szCs w:val="20"/>
              </w:rPr>
              <w:t>R</w:t>
            </w:r>
            <w:r w:rsidR="008268B3">
              <w:rPr>
                <w:rFonts w:asciiTheme="minorHAnsi" w:hAnsiTheme="minorHAnsi"/>
                <w:b/>
                <w:sz w:val="20"/>
                <w:szCs w:val="20"/>
              </w:rPr>
              <w:t>SWM</w:t>
            </w:r>
            <w:r w:rsidR="008268B3" w:rsidRPr="00E0621B">
              <w:rPr>
                <w:rFonts w:asciiTheme="minorHAnsi" w:hAnsiTheme="minorHAnsi"/>
                <w:b/>
                <w:sz w:val="20"/>
                <w:szCs w:val="20"/>
              </w:rPr>
              <w:t xml:space="preserve">, </w:t>
            </w:r>
            <w:sdt>
              <w:sdtPr>
                <w:rPr>
                  <w:rFonts w:asciiTheme="minorHAnsi" w:hAnsiTheme="minorHAnsi"/>
                  <w:b/>
                  <w:sz w:val="20"/>
                  <w:szCs w:val="20"/>
                </w:rPr>
                <w:id w:val="-1481312765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8268B3">
                  <w:rPr>
                    <w:rFonts w:ascii="MS Gothic" w:eastAsia="MS Gothic" w:hAnsi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8268B3" w:rsidRPr="00E0621B">
              <w:rPr>
                <w:rFonts w:asciiTheme="minorHAnsi" w:hAnsiTheme="minorHAnsi"/>
                <w:b/>
                <w:sz w:val="20"/>
                <w:szCs w:val="20"/>
              </w:rPr>
              <w:t>R</w:t>
            </w:r>
            <w:r w:rsidR="008268B3">
              <w:rPr>
                <w:rFonts w:asciiTheme="minorHAnsi" w:hAnsiTheme="minorHAnsi"/>
                <w:b/>
                <w:sz w:val="20"/>
                <w:szCs w:val="20"/>
              </w:rPr>
              <w:t>FDA</w:t>
            </w:r>
            <w:r w:rsidR="008268B3" w:rsidRPr="00E0621B">
              <w:rPr>
                <w:rFonts w:asciiTheme="minorHAnsi" w:hAnsiTheme="minorHAnsi"/>
                <w:b/>
                <w:sz w:val="20"/>
                <w:szCs w:val="20"/>
              </w:rPr>
              <w:t xml:space="preserve">, </w:t>
            </w:r>
            <w:sdt>
              <w:sdtPr>
                <w:rPr>
                  <w:rFonts w:asciiTheme="minorHAnsi" w:hAnsiTheme="minorHAnsi"/>
                  <w:b/>
                  <w:sz w:val="20"/>
                  <w:szCs w:val="20"/>
                </w:rPr>
                <w:id w:val="960773085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8268B3">
                  <w:rPr>
                    <w:rFonts w:ascii="MS Gothic" w:eastAsia="MS Gothic" w:hAnsi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8268B3" w:rsidRPr="00E0621B">
              <w:rPr>
                <w:rFonts w:asciiTheme="minorHAnsi" w:hAnsiTheme="minorHAnsi"/>
                <w:b/>
                <w:sz w:val="20"/>
                <w:szCs w:val="20"/>
              </w:rPr>
              <w:t>R</w:t>
            </w:r>
            <w:r w:rsidR="008268B3">
              <w:rPr>
                <w:rFonts w:asciiTheme="minorHAnsi" w:hAnsiTheme="minorHAnsi"/>
                <w:b/>
                <w:sz w:val="20"/>
                <w:szCs w:val="20"/>
              </w:rPr>
              <w:t>SD</w:t>
            </w:r>
            <w:r w:rsidR="008268B3" w:rsidRPr="00E0621B">
              <w:rPr>
                <w:rFonts w:asciiTheme="minorHAnsi" w:hAnsiTheme="minorHAnsi"/>
                <w:b/>
                <w:sz w:val="20"/>
                <w:szCs w:val="20"/>
              </w:rPr>
              <w:t xml:space="preserve">, </w:t>
            </w:r>
            <w:sdt>
              <w:sdtPr>
                <w:rPr>
                  <w:rFonts w:asciiTheme="minorHAnsi" w:hAnsiTheme="minorHAnsi"/>
                  <w:b/>
                  <w:sz w:val="20"/>
                  <w:szCs w:val="20"/>
                </w:rPr>
                <w:id w:val="-373776850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8268B3">
                  <w:rPr>
                    <w:rFonts w:ascii="MS Gothic" w:eastAsia="MS Gothic" w:hAnsi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8268B3" w:rsidRPr="00E0621B">
              <w:rPr>
                <w:rFonts w:asciiTheme="minorHAnsi" w:hAnsiTheme="minorHAnsi"/>
                <w:b/>
                <w:sz w:val="20"/>
                <w:szCs w:val="20"/>
              </w:rPr>
              <w:t>R</w:t>
            </w:r>
            <w:r w:rsidR="008268B3">
              <w:rPr>
                <w:rFonts w:asciiTheme="minorHAnsi" w:hAnsiTheme="minorHAnsi"/>
                <w:b/>
                <w:sz w:val="20"/>
                <w:szCs w:val="20"/>
              </w:rPr>
              <w:t>UTIL</w:t>
            </w:r>
            <w:r w:rsidR="008268B3" w:rsidRPr="00E0621B">
              <w:rPr>
                <w:rFonts w:asciiTheme="minorHAnsi" w:hAnsiTheme="minorHAnsi"/>
                <w:b/>
                <w:sz w:val="20"/>
                <w:szCs w:val="20"/>
              </w:rPr>
              <w:t xml:space="preserve">, </w:t>
            </w:r>
            <w:sdt>
              <w:sdtPr>
                <w:rPr>
                  <w:rFonts w:asciiTheme="minorHAnsi" w:hAnsiTheme="minorHAnsi"/>
                  <w:b/>
                  <w:sz w:val="20"/>
                  <w:szCs w:val="20"/>
                </w:rPr>
                <w:id w:val="-1574493587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8268B3">
                  <w:rPr>
                    <w:rFonts w:ascii="MS Gothic" w:eastAsia="MS Gothic" w:hAnsi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E77ED8">
              <w:rPr>
                <w:rFonts w:asciiTheme="minorHAnsi" w:hAnsiTheme="minorHAnsi"/>
                <w:b/>
                <w:sz w:val="20"/>
                <w:szCs w:val="20"/>
              </w:rPr>
              <w:t>RCIRC</w:t>
            </w:r>
            <w:r w:rsidR="008268B3">
              <w:rPr>
                <w:rFonts w:asciiTheme="minorHAnsi" w:hAnsiTheme="minorHAnsi"/>
                <w:b/>
                <w:sz w:val="20"/>
                <w:szCs w:val="20"/>
              </w:rPr>
              <w:t xml:space="preserve">, </w:t>
            </w:r>
            <w:sdt>
              <w:sdtPr>
                <w:rPr>
                  <w:rFonts w:asciiTheme="minorHAnsi" w:hAnsiTheme="minorHAnsi"/>
                  <w:b/>
                  <w:sz w:val="20"/>
                  <w:szCs w:val="20"/>
                </w:rPr>
                <w:id w:val="-567881348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8268B3">
                  <w:rPr>
                    <w:rFonts w:ascii="MS Gothic" w:eastAsia="MS Gothic" w:hAnsi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E77ED8">
              <w:rPr>
                <w:rFonts w:asciiTheme="minorHAnsi" w:hAnsiTheme="minorHAnsi"/>
                <w:b/>
                <w:sz w:val="20"/>
                <w:szCs w:val="20"/>
              </w:rPr>
              <w:t>RWQP</w:t>
            </w:r>
          </w:p>
        </w:tc>
      </w:tr>
      <w:tr w:rsidR="008268B3" w:rsidRPr="00D321BC" w14:paraId="29E93215" w14:textId="77777777" w:rsidTr="0074587A">
        <w:trPr>
          <w:cantSplit/>
          <w:trHeight w:val="2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40" w:type="dxa"/>
            <w:tcBorders>
              <w:top w:val="single" w:sz="4" w:space="0" w:color="D9D9D9" w:themeColor="background1" w:themeShade="D9"/>
              <w:bottom w:val="single" w:sz="8" w:space="0" w:color="000000" w:themeColor="text1"/>
            </w:tcBorders>
          </w:tcPr>
          <w:p w14:paraId="0417587C" w14:textId="77777777" w:rsidR="008268B3" w:rsidRPr="00D321BC" w:rsidRDefault="00FF007A" w:rsidP="0074587A">
            <w:pPr>
              <w:pStyle w:val="NoSpacing"/>
            </w:pPr>
            <w:sdt>
              <w:sdtPr>
                <w:id w:val="2079238314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8268B3" w:rsidRPr="00586C6C">
                  <w:rPr>
                    <w:rFonts w:ascii="MS Gothic" w:eastAsia="MS Gothic" w:hAnsi="MS Gothic" w:hint="eastAsia"/>
                    <w:b w:val="0"/>
                  </w:rPr>
                  <w:t>☐</w:t>
                </w:r>
              </w:sdtContent>
            </w:sdt>
            <w:r w:rsidR="008268B3">
              <w:rPr>
                <w:b w:val="0"/>
              </w:rPr>
              <w:t>Other</w:t>
            </w:r>
            <w:r w:rsidR="008268B3">
              <w:t xml:space="preserve"> </w:t>
            </w:r>
            <w:r w:rsidR="008268B3" w:rsidRPr="00D63EFD">
              <w:rPr>
                <w:b w:val="0"/>
                <w:i/>
                <w:sz w:val="20"/>
                <w:szCs w:val="20"/>
              </w:rPr>
              <w:t>(add if applicable)</w:t>
            </w:r>
          </w:p>
        </w:tc>
        <w:tc>
          <w:tcPr>
            <w:tcW w:w="5562" w:type="dxa"/>
            <w:tcBorders>
              <w:top w:val="single" w:sz="4" w:space="0" w:color="D9D9D9" w:themeColor="background1" w:themeShade="D9"/>
              <w:bottom w:val="single" w:sz="8" w:space="0" w:color="000000" w:themeColor="text1"/>
            </w:tcBorders>
          </w:tcPr>
          <w:sdt>
            <w:sdtPr>
              <w:tag w:val="Amendment Summary"/>
              <w:id w:val="-602954816"/>
              <w:showingPlcHdr/>
            </w:sdtPr>
            <w:sdtEndPr/>
            <w:sdtContent>
              <w:p w14:paraId="0EAA36EF" w14:textId="77777777" w:rsidR="008268B3" w:rsidRPr="00D321BC" w:rsidRDefault="008268B3" w:rsidP="0074587A">
                <w:pPr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i/>
                  </w:rPr>
                </w:pPr>
                <w:r w:rsidRPr="00E106B2">
                  <w:rPr>
                    <w:color w:val="FF0000"/>
                    <w:u w:val="single"/>
                  </w:rPr>
                  <w:t xml:space="preserve"> </w:t>
                </w:r>
                <w:r w:rsidRPr="00E106B2">
                  <w:rPr>
                    <w:rStyle w:val="PlaceholderText"/>
                    <w:color w:val="FF0000"/>
                  </w:rPr>
                  <w:t>Click here to enter text.</w:t>
                </w:r>
              </w:p>
            </w:sdtContent>
          </w:sdt>
        </w:tc>
        <w:tc>
          <w:tcPr>
            <w:tcW w:w="1800" w:type="dxa"/>
            <w:tcBorders>
              <w:top w:val="single" w:sz="4" w:space="0" w:color="D9D9D9" w:themeColor="background1" w:themeShade="D9"/>
              <w:bottom w:val="single" w:sz="8" w:space="0" w:color="000000" w:themeColor="text1"/>
            </w:tcBorders>
          </w:tcPr>
          <w:p w14:paraId="330A36E8" w14:textId="77777777" w:rsidR="008268B3" w:rsidRPr="00D63EFD" w:rsidRDefault="008268B3" w:rsidP="0074587A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</w:rPr>
            </w:pPr>
          </w:p>
        </w:tc>
      </w:tr>
    </w:tbl>
    <w:p w14:paraId="72331443" w14:textId="77777777" w:rsidR="008268B3" w:rsidRPr="00E5293E" w:rsidRDefault="008268B3" w:rsidP="008268B3">
      <w:pPr>
        <w:spacing w:after="0"/>
        <w:rPr>
          <w:rFonts w:asciiTheme="majorHAnsi" w:hAnsiTheme="majorHAnsi"/>
          <w:b/>
        </w:rPr>
      </w:pPr>
    </w:p>
    <w:p w14:paraId="6CB03674" w14:textId="307C3FF3" w:rsidR="008268B3" w:rsidRDefault="008268B3">
      <w:pPr>
        <w:rPr>
          <w:rFonts w:asciiTheme="majorHAnsi" w:eastAsia="Calibri" w:hAnsiTheme="majorHAnsi" w:cs="Times New Roman"/>
          <w:b/>
        </w:rPr>
      </w:pPr>
    </w:p>
    <w:p w14:paraId="3D78EE9A" w14:textId="655E45FF" w:rsidR="00C23606" w:rsidRDefault="00BF0D99" w:rsidP="00A97A27">
      <w:pPr>
        <w:pStyle w:val="NoSpacing"/>
        <w:rPr>
          <w:rFonts w:asciiTheme="majorHAnsi" w:hAnsiTheme="majorHAnsi"/>
          <w:b/>
        </w:rPr>
      </w:pPr>
      <w:r w:rsidRPr="00A97A27">
        <w:rPr>
          <w:rFonts w:asciiTheme="majorHAnsi" w:hAnsiTheme="majorHAnsi"/>
          <w:b/>
        </w:rPr>
        <w:t xml:space="preserve">LIMITED MAJOR AMENDMENT FOR BOARD ACTION </w:t>
      </w:r>
      <w:r w:rsidR="00586C6C" w:rsidRPr="00A97A27">
        <w:rPr>
          <w:rFonts w:asciiTheme="majorHAnsi" w:hAnsiTheme="majorHAnsi"/>
          <w:b/>
        </w:rPr>
        <w:t>(</w:t>
      </w:r>
      <w:r w:rsidR="00854BDB" w:rsidRPr="00A97A27">
        <w:rPr>
          <w:rFonts w:asciiTheme="majorHAnsi" w:hAnsiTheme="majorHAnsi"/>
          <w:b/>
        </w:rPr>
        <w:t>Sec. 50.4.2.F.1.a</w:t>
      </w:r>
      <w:r w:rsidR="00043311">
        <w:rPr>
          <w:rFonts w:asciiTheme="majorHAnsi" w:hAnsiTheme="majorHAnsi"/>
          <w:b/>
        </w:rPr>
        <w:t>, Sec.59.7.3.3.I,</w:t>
      </w:r>
      <w:r w:rsidR="00854BDB" w:rsidRPr="00A97A27">
        <w:rPr>
          <w:rFonts w:asciiTheme="majorHAnsi" w:hAnsiTheme="majorHAnsi"/>
          <w:b/>
        </w:rPr>
        <w:t xml:space="preserve"> and Sec. 59.7.3.4.J.1</w:t>
      </w:r>
      <w:r w:rsidR="00586C6C" w:rsidRPr="00A97A27">
        <w:rPr>
          <w:rFonts w:asciiTheme="majorHAnsi" w:hAnsiTheme="majorHAnsi"/>
          <w:b/>
        </w:rPr>
        <w:t>)</w:t>
      </w:r>
    </w:p>
    <w:p w14:paraId="35F8A8F9" w14:textId="77777777" w:rsidR="005C169F" w:rsidRPr="00C23606" w:rsidRDefault="005C169F" w:rsidP="00A97A27">
      <w:pPr>
        <w:pStyle w:val="NoSpacing"/>
        <w:rPr>
          <w:rFonts w:asciiTheme="majorHAnsi" w:hAnsiTheme="majorHAnsi"/>
          <w:b/>
        </w:rPr>
      </w:pPr>
    </w:p>
    <w:p w14:paraId="290CFED2" w14:textId="7F5919DC" w:rsidR="005C169F" w:rsidRDefault="00FF007A" w:rsidP="005C169F">
      <w:pPr>
        <w:pStyle w:val="NoSpacing"/>
        <w:ind w:left="540"/>
        <w:rPr>
          <w:rFonts w:ascii="Cambria" w:hAnsi="Cambria"/>
        </w:rPr>
      </w:pPr>
      <w:sdt>
        <w:sdtPr>
          <w:rPr>
            <w:rFonts w:ascii="Cambria" w:hAnsi="Cambria"/>
          </w:rPr>
          <w:id w:val="-679285169"/>
          <w14:checkbox>
            <w14:checked w14:val="0"/>
            <w14:checkedState w14:val="00FE" w14:font="Wingdings"/>
            <w14:uncheckedState w14:val="2610" w14:font="MS Gothic"/>
          </w14:checkbox>
        </w:sdtPr>
        <w:sdtEndPr/>
        <w:sdtContent>
          <w:r w:rsidR="005C169F">
            <w:rPr>
              <w:rFonts w:ascii="MS Gothic" w:eastAsia="MS Gothic" w:hAnsi="MS Gothic" w:hint="eastAsia"/>
            </w:rPr>
            <w:t>☐</w:t>
          </w:r>
        </w:sdtContent>
      </w:sdt>
      <w:r w:rsidR="005C169F">
        <w:rPr>
          <w:rFonts w:ascii="Cambria" w:hAnsi="Cambria"/>
        </w:rPr>
        <w:t xml:space="preserve">  </w:t>
      </w:r>
      <w:r w:rsidR="005C169F" w:rsidRPr="00586C6C">
        <w:rPr>
          <w:rFonts w:ascii="Cambria" w:hAnsi="Cambria"/>
        </w:rPr>
        <w:t xml:space="preserve">Appropriate to submit as a </w:t>
      </w:r>
      <w:r w:rsidR="005C169F">
        <w:rPr>
          <w:rFonts w:ascii="Cambria" w:hAnsi="Cambria"/>
        </w:rPr>
        <w:t>LIMITED MAJOR</w:t>
      </w:r>
      <w:r w:rsidR="005C169F" w:rsidRPr="00586C6C">
        <w:rPr>
          <w:rFonts w:ascii="Cambria" w:hAnsi="Cambria"/>
        </w:rPr>
        <w:t xml:space="preserve"> AMENDMENT</w:t>
      </w:r>
      <w:r w:rsidR="005C169F">
        <w:rPr>
          <w:rFonts w:ascii="Cambria" w:hAnsi="Cambria"/>
        </w:rPr>
        <w:t xml:space="preserve"> FOR FULL HEARING</w:t>
      </w:r>
    </w:p>
    <w:p w14:paraId="74EE789B" w14:textId="437D9400" w:rsidR="00C23606" w:rsidRDefault="0076173C" w:rsidP="005C169F">
      <w:pPr>
        <w:pStyle w:val="NoSpacing"/>
        <w:ind w:left="1260"/>
        <w:rPr>
          <w:rFonts w:asciiTheme="minorHAnsi" w:hAnsiTheme="minorHAnsi"/>
          <w:sz w:val="20"/>
          <w:szCs w:val="20"/>
        </w:rPr>
      </w:pPr>
      <w:r w:rsidRPr="005C169F">
        <w:rPr>
          <w:rFonts w:asciiTheme="minorHAnsi" w:hAnsiTheme="minorHAnsi"/>
          <w:sz w:val="20"/>
          <w:szCs w:val="20"/>
          <w:u w:val="single"/>
        </w:rPr>
        <w:t>May apply to project plans, preliminary plans, site plans, and sketch plan amendments submitted with a site plan.</w:t>
      </w:r>
      <w:r w:rsidRPr="005C169F">
        <w:rPr>
          <w:rFonts w:asciiTheme="minorHAnsi" w:hAnsiTheme="minorHAnsi"/>
          <w:sz w:val="20"/>
          <w:szCs w:val="20"/>
        </w:rPr>
        <w:t xml:space="preserve"> </w:t>
      </w:r>
      <w:r w:rsidR="00327DB9" w:rsidRPr="005C169F">
        <w:rPr>
          <w:rFonts w:asciiTheme="minorHAnsi" w:hAnsiTheme="minorHAnsi"/>
          <w:sz w:val="20"/>
          <w:szCs w:val="20"/>
        </w:rPr>
        <w:t>Includes a major change to one binding element, finding, and or multiple condition changes. A Pre-Application meeting with the community/public/parties of record is not required. A Pre-Submittal meeting with Area Team staff is required, and the above checklist items are applicable. Board action will be scheduled as part of a</w:t>
      </w:r>
      <w:r w:rsidR="005C169F">
        <w:rPr>
          <w:rFonts w:asciiTheme="minorHAnsi" w:hAnsiTheme="minorHAnsi"/>
          <w:sz w:val="20"/>
          <w:szCs w:val="20"/>
        </w:rPr>
        <w:t xml:space="preserve"> full</w:t>
      </w:r>
      <w:r w:rsidR="00327DB9" w:rsidRPr="005C169F">
        <w:rPr>
          <w:rFonts w:asciiTheme="minorHAnsi" w:hAnsiTheme="minorHAnsi"/>
          <w:sz w:val="20"/>
          <w:szCs w:val="20"/>
        </w:rPr>
        <w:t xml:space="preserve"> public hearing and the application must satisfy the site </w:t>
      </w:r>
      <w:r w:rsidR="00327DB9" w:rsidRPr="005C169F">
        <w:rPr>
          <w:rFonts w:asciiTheme="minorHAnsi" w:hAnsiTheme="minorHAnsi"/>
          <w:sz w:val="20"/>
          <w:szCs w:val="20"/>
          <w:u w:val="single"/>
        </w:rPr>
        <w:t>posting and written notice</w:t>
      </w:r>
      <w:r w:rsidR="00327DB9" w:rsidRPr="005C169F">
        <w:rPr>
          <w:rFonts w:asciiTheme="minorHAnsi" w:hAnsiTheme="minorHAnsi"/>
          <w:sz w:val="20"/>
          <w:szCs w:val="20"/>
        </w:rPr>
        <w:t xml:space="preserve"> requirements of the </w:t>
      </w:r>
      <w:bookmarkStart w:id="0" w:name="_Hlk481588087"/>
      <w:r w:rsidR="00EA1676">
        <w:rPr>
          <w:rFonts w:asciiTheme="minorHAnsi" w:hAnsiTheme="minorHAnsi"/>
          <w:sz w:val="20"/>
          <w:szCs w:val="20"/>
        </w:rPr>
        <w:t xml:space="preserve">Chapter 50 and Chapter 59 </w:t>
      </w:r>
      <w:r w:rsidR="00327DB9" w:rsidRPr="005C169F">
        <w:rPr>
          <w:rFonts w:asciiTheme="minorHAnsi" w:hAnsiTheme="minorHAnsi"/>
          <w:sz w:val="20"/>
          <w:szCs w:val="20"/>
        </w:rPr>
        <w:t>Administrative Regulations for</w:t>
      </w:r>
      <w:r w:rsidR="00EA1676">
        <w:rPr>
          <w:rFonts w:asciiTheme="minorHAnsi" w:hAnsiTheme="minorHAnsi"/>
          <w:sz w:val="20"/>
          <w:szCs w:val="20"/>
        </w:rPr>
        <w:t xml:space="preserve"> Development Review Procedures</w:t>
      </w:r>
      <w:bookmarkEnd w:id="0"/>
      <w:r w:rsidR="00327DB9" w:rsidRPr="005C169F">
        <w:rPr>
          <w:rFonts w:asciiTheme="minorHAnsi" w:hAnsiTheme="minorHAnsi"/>
          <w:sz w:val="20"/>
          <w:szCs w:val="20"/>
        </w:rPr>
        <w:t>.</w:t>
      </w:r>
      <w:r w:rsidR="00327DB9" w:rsidRPr="002516F3">
        <w:rPr>
          <w:rFonts w:asciiTheme="minorHAnsi" w:hAnsiTheme="minorHAnsi"/>
          <w:sz w:val="20"/>
          <w:szCs w:val="20"/>
        </w:rPr>
        <w:t xml:space="preserve"> </w:t>
      </w:r>
    </w:p>
    <w:p w14:paraId="6C15735C" w14:textId="77777777" w:rsidR="005C169F" w:rsidRPr="002516F3" w:rsidRDefault="005C169F" w:rsidP="005C169F">
      <w:pPr>
        <w:pStyle w:val="NoSpacing"/>
        <w:ind w:left="900"/>
        <w:rPr>
          <w:rFonts w:asciiTheme="minorHAnsi" w:hAnsiTheme="minorHAnsi"/>
          <w:sz w:val="20"/>
          <w:szCs w:val="20"/>
        </w:rPr>
      </w:pPr>
    </w:p>
    <w:p w14:paraId="667EC759" w14:textId="61CE0770" w:rsidR="00A97A27" w:rsidRDefault="00FF007A" w:rsidP="005C169F">
      <w:pPr>
        <w:pStyle w:val="NoSpacing"/>
        <w:ind w:left="540"/>
        <w:rPr>
          <w:rFonts w:asciiTheme="minorHAnsi" w:hAnsiTheme="minorHAnsi"/>
        </w:rPr>
      </w:pPr>
      <w:sdt>
        <w:sdtPr>
          <w:rPr>
            <w:rFonts w:ascii="Cambria" w:hAnsi="Cambria"/>
          </w:rPr>
          <w:id w:val="-2130929153"/>
          <w14:checkbox>
            <w14:checked w14:val="0"/>
            <w14:checkedState w14:val="00FE" w14:font="Wingdings"/>
            <w14:uncheckedState w14:val="2610" w14:font="MS Gothic"/>
          </w14:checkbox>
        </w:sdtPr>
        <w:sdtEndPr/>
        <w:sdtContent>
          <w:r w:rsidR="005C169F">
            <w:rPr>
              <w:rFonts w:ascii="MS Gothic" w:eastAsia="MS Gothic" w:hAnsi="MS Gothic" w:hint="eastAsia"/>
            </w:rPr>
            <w:t>☐</w:t>
          </w:r>
        </w:sdtContent>
      </w:sdt>
      <w:r w:rsidR="005C169F">
        <w:rPr>
          <w:rFonts w:ascii="Cambria" w:hAnsi="Cambria"/>
        </w:rPr>
        <w:t xml:space="preserve">  </w:t>
      </w:r>
      <w:r w:rsidR="005C169F" w:rsidRPr="005C169F">
        <w:rPr>
          <w:rFonts w:ascii="Cambria" w:hAnsi="Cambria"/>
        </w:rPr>
        <w:t>Appropriate to submit as a LIMITED MAJOR AMENDMENT</w:t>
      </w:r>
      <w:r w:rsidR="005C169F">
        <w:rPr>
          <w:rFonts w:ascii="Cambria" w:hAnsi="Cambria"/>
        </w:rPr>
        <w:t xml:space="preserve"> ON THE CONSENT AGENDA</w:t>
      </w:r>
    </w:p>
    <w:p w14:paraId="40976982" w14:textId="7923106F" w:rsidR="00C23606" w:rsidRPr="002516F3" w:rsidRDefault="002516F3" w:rsidP="005C169F">
      <w:pPr>
        <w:pStyle w:val="NoSpacing"/>
        <w:ind w:left="1260"/>
        <w:rPr>
          <w:rFonts w:asciiTheme="minorHAnsi" w:hAnsiTheme="minorHAnsi"/>
          <w:sz w:val="20"/>
          <w:szCs w:val="20"/>
        </w:rPr>
      </w:pPr>
      <w:r w:rsidRPr="002516F3">
        <w:rPr>
          <w:rFonts w:asciiTheme="minorHAnsi" w:hAnsiTheme="minorHAnsi"/>
          <w:sz w:val="20"/>
          <w:szCs w:val="20"/>
          <w:u w:val="single"/>
        </w:rPr>
        <w:t xml:space="preserve">May apply to project plans, site plans, and sketch plan amendments submitted with a site plan. </w:t>
      </w:r>
      <w:r w:rsidR="00327DB9" w:rsidRPr="005C169F">
        <w:rPr>
          <w:rFonts w:asciiTheme="minorHAnsi" w:hAnsiTheme="minorHAnsi"/>
          <w:sz w:val="20"/>
          <w:szCs w:val="20"/>
        </w:rPr>
        <w:t xml:space="preserve">Includes minor changes in density that don’t change APFO requirements, and minor changes to </w:t>
      </w:r>
      <w:r w:rsidR="005C169F" w:rsidRPr="005C169F">
        <w:rPr>
          <w:rFonts w:asciiTheme="minorHAnsi" w:hAnsiTheme="minorHAnsi"/>
          <w:sz w:val="20"/>
          <w:szCs w:val="20"/>
        </w:rPr>
        <w:t xml:space="preserve">building height, setbacks, circulation, </w:t>
      </w:r>
      <w:r w:rsidR="00327DB9" w:rsidRPr="005C169F">
        <w:rPr>
          <w:rFonts w:asciiTheme="minorHAnsi" w:hAnsiTheme="minorHAnsi"/>
          <w:sz w:val="20"/>
          <w:szCs w:val="20"/>
        </w:rPr>
        <w:t>binding element</w:t>
      </w:r>
      <w:r w:rsidR="005C169F" w:rsidRPr="005C169F">
        <w:rPr>
          <w:rFonts w:asciiTheme="minorHAnsi" w:hAnsiTheme="minorHAnsi"/>
          <w:sz w:val="20"/>
          <w:szCs w:val="20"/>
        </w:rPr>
        <w:t>s,</w:t>
      </w:r>
      <w:r w:rsidR="00327DB9" w:rsidRPr="005C169F">
        <w:rPr>
          <w:rFonts w:asciiTheme="minorHAnsi" w:hAnsiTheme="minorHAnsi"/>
          <w:sz w:val="20"/>
          <w:szCs w:val="20"/>
        </w:rPr>
        <w:t xml:space="preserve"> or condition</w:t>
      </w:r>
      <w:r w:rsidR="005C169F" w:rsidRPr="005C169F">
        <w:rPr>
          <w:rFonts w:asciiTheme="minorHAnsi" w:hAnsiTheme="minorHAnsi"/>
          <w:sz w:val="20"/>
          <w:szCs w:val="20"/>
        </w:rPr>
        <w:t>s</w:t>
      </w:r>
      <w:r w:rsidR="00327DB9" w:rsidRPr="005C169F">
        <w:rPr>
          <w:rFonts w:asciiTheme="minorHAnsi" w:hAnsiTheme="minorHAnsi"/>
          <w:sz w:val="20"/>
          <w:szCs w:val="20"/>
        </w:rPr>
        <w:t xml:space="preserve"> of approval that staff considers </w:t>
      </w:r>
      <w:r w:rsidR="00327DB9" w:rsidRPr="005C169F">
        <w:rPr>
          <w:rFonts w:asciiTheme="minorHAnsi" w:hAnsiTheme="minorHAnsi"/>
          <w:i/>
          <w:sz w:val="20"/>
          <w:szCs w:val="20"/>
        </w:rPr>
        <w:t>de minimis</w:t>
      </w:r>
      <w:r w:rsidR="00327DB9" w:rsidRPr="005C169F">
        <w:rPr>
          <w:rFonts w:asciiTheme="minorHAnsi" w:hAnsiTheme="minorHAnsi"/>
          <w:sz w:val="20"/>
          <w:szCs w:val="20"/>
        </w:rPr>
        <w:t xml:space="preserve"> and do not alter the intent or objectives of the approved plans.</w:t>
      </w:r>
      <w:r w:rsidR="00327DB9" w:rsidRPr="002516F3">
        <w:rPr>
          <w:rFonts w:asciiTheme="minorHAnsi" w:hAnsiTheme="minorHAnsi"/>
          <w:sz w:val="20"/>
          <w:szCs w:val="20"/>
        </w:rPr>
        <w:t xml:space="preserve"> A Pre-Application meeting with the community/public/parties of record is not required. A Pre-Submittal meeting with Area Team staff is required, and the above checklist items are applicable. Board action will be scheduled </w:t>
      </w:r>
      <w:r w:rsidRPr="002516F3">
        <w:rPr>
          <w:rFonts w:asciiTheme="minorHAnsi" w:hAnsiTheme="minorHAnsi"/>
          <w:sz w:val="20"/>
          <w:szCs w:val="20"/>
        </w:rPr>
        <w:t xml:space="preserve">on the Consent Agenda unless an objection is filed by the public, and application must satisfy the site </w:t>
      </w:r>
      <w:r w:rsidRPr="002516F3">
        <w:rPr>
          <w:rFonts w:asciiTheme="minorHAnsi" w:hAnsiTheme="minorHAnsi"/>
          <w:sz w:val="20"/>
          <w:szCs w:val="20"/>
          <w:u w:val="single"/>
        </w:rPr>
        <w:t>posting and written notice</w:t>
      </w:r>
      <w:r w:rsidRPr="002516F3">
        <w:rPr>
          <w:rFonts w:asciiTheme="minorHAnsi" w:hAnsiTheme="minorHAnsi"/>
          <w:sz w:val="20"/>
          <w:szCs w:val="20"/>
        </w:rPr>
        <w:t xml:space="preserve"> requirements for major preliminary or site plan amendments as identified in </w:t>
      </w:r>
      <w:r w:rsidR="00EA1676">
        <w:rPr>
          <w:rFonts w:asciiTheme="minorHAnsi" w:hAnsiTheme="minorHAnsi"/>
          <w:sz w:val="20"/>
          <w:szCs w:val="20"/>
        </w:rPr>
        <w:t xml:space="preserve">the Chapter 50 and Chapter 59 </w:t>
      </w:r>
      <w:r w:rsidR="00EA1676" w:rsidRPr="005C169F">
        <w:rPr>
          <w:rFonts w:asciiTheme="minorHAnsi" w:hAnsiTheme="minorHAnsi"/>
          <w:sz w:val="20"/>
          <w:szCs w:val="20"/>
        </w:rPr>
        <w:t>Administrative Regulations for</w:t>
      </w:r>
      <w:r w:rsidR="00EA1676">
        <w:rPr>
          <w:rFonts w:asciiTheme="minorHAnsi" w:hAnsiTheme="minorHAnsi"/>
          <w:sz w:val="20"/>
          <w:szCs w:val="20"/>
        </w:rPr>
        <w:t xml:space="preserve"> Development Review Procedures</w:t>
      </w:r>
      <w:r w:rsidRPr="002516F3">
        <w:rPr>
          <w:rFonts w:asciiTheme="minorHAnsi" w:hAnsiTheme="minorHAnsi"/>
          <w:sz w:val="20"/>
          <w:szCs w:val="20"/>
        </w:rPr>
        <w:t>.</w:t>
      </w:r>
    </w:p>
    <w:p w14:paraId="672E1EFA" w14:textId="77777777" w:rsidR="00A97A27" w:rsidRDefault="00A97A27" w:rsidP="00A97A27">
      <w:pPr>
        <w:pStyle w:val="NoSpacing"/>
        <w:rPr>
          <w:rFonts w:asciiTheme="majorHAnsi" w:hAnsiTheme="majorHAnsi"/>
          <w:b/>
        </w:rPr>
      </w:pPr>
    </w:p>
    <w:p w14:paraId="6F6739A7" w14:textId="77777777" w:rsidR="00586C6C" w:rsidRPr="00A97A27" w:rsidRDefault="00487454" w:rsidP="00A97A27">
      <w:pPr>
        <w:pStyle w:val="NoSpacing"/>
        <w:rPr>
          <w:rFonts w:asciiTheme="majorHAnsi" w:hAnsiTheme="majorHAnsi"/>
          <w:b/>
        </w:rPr>
      </w:pPr>
      <w:r w:rsidRPr="00A97A27">
        <w:rPr>
          <w:rFonts w:asciiTheme="majorHAnsi" w:hAnsiTheme="majorHAnsi"/>
          <w:b/>
        </w:rPr>
        <w:t>MINOR</w:t>
      </w:r>
      <w:r w:rsidR="00586C6C" w:rsidRPr="00A97A27">
        <w:rPr>
          <w:rFonts w:asciiTheme="majorHAnsi" w:hAnsiTheme="majorHAnsi"/>
          <w:b/>
        </w:rPr>
        <w:t xml:space="preserve"> PLAN AMENDMENT</w:t>
      </w:r>
      <w:r w:rsidR="0076173C" w:rsidRPr="00A97A27">
        <w:rPr>
          <w:rFonts w:asciiTheme="majorHAnsi" w:hAnsiTheme="majorHAnsi"/>
          <w:b/>
        </w:rPr>
        <w:t xml:space="preserve"> FOR BOARD ACTION</w:t>
      </w:r>
      <w:r w:rsidR="00586C6C" w:rsidRPr="00A97A27">
        <w:rPr>
          <w:rFonts w:asciiTheme="majorHAnsi" w:hAnsiTheme="majorHAnsi"/>
          <w:b/>
        </w:rPr>
        <w:t xml:space="preserve"> (</w:t>
      </w:r>
      <w:r w:rsidR="00854BDB" w:rsidRPr="00A97A27">
        <w:rPr>
          <w:rFonts w:asciiTheme="majorHAnsi" w:hAnsiTheme="majorHAnsi"/>
          <w:b/>
        </w:rPr>
        <w:t>Sec. 50.4.2.F.2.a and Sec. 59.7.3.4.J.2</w:t>
      </w:r>
      <w:r w:rsidR="00586C6C" w:rsidRPr="00A97A27">
        <w:rPr>
          <w:rFonts w:asciiTheme="majorHAnsi" w:hAnsiTheme="majorHAnsi"/>
          <w:b/>
        </w:rPr>
        <w:t>)</w:t>
      </w:r>
    </w:p>
    <w:p w14:paraId="661BBDE4" w14:textId="15CDBE83" w:rsidR="00A97A27" w:rsidRPr="002516F3" w:rsidRDefault="00FF3513" w:rsidP="00A97A27">
      <w:pPr>
        <w:pStyle w:val="NoSpacing"/>
        <w:rPr>
          <w:sz w:val="20"/>
          <w:szCs w:val="20"/>
        </w:rPr>
      </w:pPr>
      <w:r w:rsidRPr="002516F3">
        <w:rPr>
          <w:sz w:val="20"/>
          <w:szCs w:val="20"/>
          <w:u w:val="single"/>
        </w:rPr>
        <w:t xml:space="preserve">Applies to all </w:t>
      </w:r>
      <w:r w:rsidR="0076173C" w:rsidRPr="002516F3">
        <w:rPr>
          <w:sz w:val="20"/>
          <w:szCs w:val="20"/>
          <w:u w:val="single"/>
        </w:rPr>
        <w:t xml:space="preserve">minor amendments to preliminary plans, and any minor amendments to </w:t>
      </w:r>
      <w:r w:rsidRPr="002516F3">
        <w:rPr>
          <w:sz w:val="20"/>
          <w:szCs w:val="20"/>
          <w:u w:val="single"/>
        </w:rPr>
        <w:t xml:space="preserve">project plans, and </w:t>
      </w:r>
      <w:r w:rsidR="0076173C" w:rsidRPr="002516F3">
        <w:rPr>
          <w:sz w:val="20"/>
          <w:szCs w:val="20"/>
          <w:u w:val="single"/>
        </w:rPr>
        <w:t>site plans that Area Team staff determine should be acted upon by the Board.</w:t>
      </w:r>
      <w:r w:rsidR="0076173C" w:rsidRPr="002516F3">
        <w:rPr>
          <w:sz w:val="20"/>
          <w:szCs w:val="20"/>
        </w:rPr>
        <w:t xml:space="preserve">  </w:t>
      </w:r>
      <w:r w:rsidR="00586C6C" w:rsidRPr="002516F3">
        <w:rPr>
          <w:sz w:val="20"/>
          <w:szCs w:val="20"/>
        </w:rPr>
        <w:t xml:space="preserve">A Pre-Application meeting with the community/public/parties of record is not required. A Pre-Submittal meeting with </w:t>
      </w:r>
      <w:r w:rsidRPr="002516F3">
        <w:rPr>
          <w:sz w:val="20"/>
          <w:szCs w:val="20"/>
        </w:rPr>
        <w:t xml:space="preserve">Area Team staff is </w:t>
      </w:r>
      <w:r w:rsidR="00586C6C" w:rsidRPr="002516F3">
        <w:rPr>
          <w:sz w:val="20"/>
          <w:szCs w:val="20"/>
        </w:rPr>
        <w:t xml:space="preserve">required, and the above checklist items are applicable. </w:t>
      </w:r>
      <w:r w:rsidR="002F3E95" w:rsidRPr="002516F3">
        <w:rPr>
          <w:sz w:val="20"/>
          <w:szCs w:val="20"/>
        </w:rPr>
        <w:t>Board action</w:t>
      </w:r>
      <w:r w:rsidR="00EC62D1" w:rsidRPr="002516F3">
        <w:rPr>
          <w:sz w:val="20"/>
          <w:szCs w:val="20"/>
        </w:rPr>
        <w:t xml:space="preserve"> will be scheduled on the Consent Agenda</w:t>
      </w:r>
      <w:r w:rsidR="00B223A9" w:rsidRPr="00B223A9">
        <w:rPr>
          <w:rFonts w:asciiTheme="minorHAnsi" w:hAnsiTheme="minorHAnsi"/>
          <w:sz w:val="20"/>
          <w:szCs w:val="20"/>
        </w:rPr>
        <w:t xml:space="preserve"> </w:t>
      </w:r>
      <w:r w:rsidR="00B223A9" w:rsidRPr="00EA1676">
        <w:rPr>
          <w:rFonts w:asciiTheme="minorHAnsi" w:hAnsiTheme="minorHAnsi"/>
          <w:sz w:val="20"/>
          <w:szCs w:val="20"/>
        </w:rPr>
        <w:t>unless an objection is filed by the public</w:t>
      </w:r>
      <w:r w:rsidR="00B223A9" w:rsidRPr="002516F3">
        <w:rPr>
          <w:rFonts w:asciiTheme="minorHAnsi" w:hAnsiTheme="minorHAnsi"/>
          <w:sz w:val="20"/>
          <w:szCs w:val="20"/>
        </w:rPr>
        <w:t>,</w:t>
      </w:r>
      <w:r w:rsidR="00B223A9">
        <w:rPr>
          <w:sz w:val="20"/>
          <w:szCs w:val="20"/>
        </w:rPr>
        <w:t xml:space="preserve"> </w:t>
      </w:r>
      <w:r w:rsidR="00EC62D1" w:rsidRPr="002516F3">
        <w:rPr>
          <w:sz w:val="20"/>
          <w:szCs w:val="20"/>
        </w:rPr>
        <w:t>and the application</w:t>
      </w:r>
      <w:r w:rsidR="002F3E95" w:rsidRPr="002516F3">
        <w:rPr>
          <w:sz w:val="20"/>
          <w:szCs w:val="20"/>
        </w:rPr>
        <w:t xml:space="preserve"> </w:t>
      </w:r>
      <w:r w:rsidR="00586C6C" w:rsidRPr="002516F3">
        <w:rPr>
          <w:sz w:val="20"/>
          <w:szCs w:val="20"/>
        </w:rPr>
        <w:t xml:space="preserve">must satisfy the </w:t>
      </w:r>
      <w:r w:rsidR="002F3E95" w:rsidRPr="002516F3">
        <w:rPr>
          <w:sz w:val="20"/>
          <w:szCs w:val="20"/>
          <w:u w:val="single"/>
        </w:rPr>
        <w:t xml:space="preserve">written </w:t>
      </w:r>
      <w:r w:rsidR="00586C6C" w:rsidRPr="002516F3">
        <w:rPr>
          <w:sz w:val="20"/>
          <w:szCs w:val="20"/>
          <w:u w:val="single"/>
        </w:rPr>
        <w:t>notic</w:t>
      </w:r>
      <w:r w:rsidR="002F3E95" w:rsidRPr="002516F3">
        <w:rPr>
          <w:sz w:val="20"/>
          <w:szCs w:val="20"/>
          <w:u w:val="single"/>
        </w:rPr>
        <w:t>e</w:t>
      </w:r>
      <w:r w:rsidR="00586C6C" w:rsidRPr="002516F3">
        <w:rPr>
          <w:sz w:val="20"/>
          <w:szCs w:val="20"/>
        </w:rPr>
        <w:t xml:space="preserve"> </w:t>
      </w:r>
      <w:r w:rsidR="00586C6C" w:rsidRPr="002516F3">
        <w:rPr>
          <w:sz w:val="20"/>
          <w:szCs w:val="20"/>
        </w:rPr>
        <w:lastRenderedPageBreak/>
        <w:t xml:space="preserve">requirements </w:t>
      </w:r>
      <w:bookmarkStart w:id="1" w:name="_Hlk481146874"/>
      <w:r w:rsidR="002F3E95" w:rsidRPr="002516F3">
        <w:rPr>
          <w:sz w:val="20"/>
          <w:szCs w:val="20"/>
        </w:rPr>
        <w:t xml:space="preserve">for minor preliminary </w:t>
      </w:r>
      <w:r w:rsidR="00EA216D" w:rsidRPr="002516F3">
        <w:rPr>
          <w:sz w:val="20"/>
          <w:szCs w:val="20"/>
        </w:rPr>
        <w:t>and</w:t>
      </w:r>
      <w:r w:rsidR="002F3E95" w:rsidRPr="002516F3">
        <w:rPr>
          <w:sz w:val="20"/>
          <w:szCs w:val="20"/>
        </w:rPr>
        <w:t xml:space="preserve"> site plan amendments </w:t>
      </w:r>
      <w:r w:rsidR="00586C6C" w:rsidRPr="002516F3">
        <w:rPr>
          <w:sz w:val="20"/>
          <w:szCs w:val="20"/>
        </w:rPr>
        <w:t xml:space="preserve">as identified in </w:t>
      </w:r>
      <w:r w:rsidR="00EA1676">
        <w:rPr>
          <w:sz w:val="20"/>
          <w:szCs w:val="20"/>
        </w:rPr>
        <w:t xml:space="preserve">the </w:t>
      </w:r>
      <w:r w:rsidR="00EA1676">
        <w:rPr>
          <w:rFonts w:asciiTheme="minorHAnsi" w:hAnsiTheme="minorHAnsi"/>
          <w:sz w:val="20"/>
          <w:szCs w:val="20"/>
        </w:rPr>
        <w:t xml:space="preserve">Chapter 50 and Chapter 59 </w:t>
      </w:r>
      <w:r w:rsidR="00EA1676" w:rsidRPr="005C169F">
        <w:rPr>
          <w:rFonts w:asciiTheme="minorHAnsi" w:hAnsiTheme="minorHAnsi"/>
          <w:sz w:val="20"/>
          <w:szCs w:val="20"/>
        </w:rPr>
        <w:t>Administrative Regulations for</w:t>
      </w:r>
      <w:r w:rsidR="00EA1676">
        <w:rPr>
          <w:rFonts w:asciiTheme="minorHAnsi" w:hAnsiTheme="minorHAnsi"/>
          <w:sz w:val="20"/>
          <w:szCs w:val="20"/>
        </w:rPr>
        <w:t xml:space="preserve"> Development Review Procedures</w:t>
      </w:r>
      <w:r w:rsidR="00586C6C" w:rsidRPr="002516F3">
        <w:rPr>
          <w:sz w:val="20"/>
          <w:szCs w:val="20"/>
        </w:rPr>
        <w:t>.</w:t>
      </w:r>
      <w:bookmarkEnd w:id="1"/>
    </w:p>
    <w:p w14:paraId="5150C857" w14:textId="77777777" w:rsidR="00A97A27" w:rsidRDefault="00A97A27" w:rsidP="00A97A27">
      <w:pPr>
        <w:pStyle w:val="NoSpacing"/>
      </w:pPr>
    </w:p>
    <w:p w14:paraId="23229CC1" w14:textId="77777777" w:rsidR="00586C6C" w:rsidRPr="00586C6C" w:rsidRDefault="00FF007A" w:rsidP="00A97A27">
      <w:pPr>
        <w:pStyle w:val="NoSpacing"/>
        <w:ind w:firstLine="720"/>
        <w:rPr>
          <w:rFonts w:ascii="Cambria" w:hAnsi="Cambria"/>
        </w:rPr>
      </w:pPr>
      <w:sdt>
        <w:sdtPr>
          <w:rPr>
            <w:rFonts w:ascii="Cambria" w:hAnsi="Cambria"/>
          </w:rPr>
          <w:id w:val="-393748504"/>
          <w14:checkbox>
            <w14:checked w14:val="0"/>
            <w14:checkedState w14:val="00FE" w14:font="Wingdings"/>
            <w14:uncheckedState w14:val="2610" w14:font="MS Gothic"/>
          </w14:checkbox>
        </w:sdtPr>
        <w:sdtEndPr/>
        <w:sdtContent>
          <w:r w:rsidR="00586C6C">
            <w:rPr>
              <w:rFonts w:ascii="MS Gothic" w:eastAsia="MS Gothic" w:hAnsi="MS Gothic" w:hint="eastAsia"/>
            </w:rPr>
            <w:t>☐</w:t>
          </w:r>
        </w:sdtContent>
      </w:sdt>
      <w:r w:rsidR="00586C6C" w:rsidRPr="00586C6C">
        <w:rPr>
          <w:rFonts w:ascii="Cambria" w:hAnsi="Cambria"/>
        </w:rPr>
        <w:t xml:space="preserve">Appropriate to submit as a </w:t>
      </w:r>
      <w:r w:rsidR="00EA216D">
        <w:rPr>
          <w:rFonts w:ascii="Cambria" w:hAnsi="Cambria"/>
        </w:rPr>
        <w:t>MINOR</w:t>
      </w:r>
      <w:r w:rsidR="00586C6C" w:rsidRPr="00586C6C">
        <w:rPr>
          <w:rFonts w:ascii="Cambria" w:hAnsi="Cambria"/>
        </w:rPr>
        <w:t xml:space="preserve"> PLAN AMENDMENT</w:t>
      </w:r>
      <w:r w:rsidR="00EA216D">
        <w:rPr>
          <w:rFonts w:ascii="Cambria" w:hAnsi="Cambria"/>
        </w:rPr>
        <w:t xml:space="preserve"> FOR BOARD ACTION</w:t>
      </w:r>
    </w:p>
    <w:p w14:paraId="01E46837" w14:textId="77777777" w:rsidR="00A97A27" w:rsidRDefault="00A97A27" w:rsidP="00A97A27">
      <w:pPr>
        <w:pStyle w:val="NoSpacing"/>
        <w:rPr>
          <w:rFonts w:asciiTheme="majorHAnsi" w:hAnsiTheme="majorHAnsi"/>
          <w:b/>
        </w:rPr>
      </w:pPr>
    </w:p>
    <w:p w14:paraId="327EC020" w14:textId="77777777" w:rsidR="00586C6C" w:rsidRPr="00A97A27" w:rsidRDefault="002F3E95" w:rsidP="00A97A27">
      <w:pPr>
        <w:pStyle w:val="NoSpacing"/>
        <w:rPr>
          <w:rFonts w:asciiTheme="majorHAnsi" w:hAnsiTheme="majorHAnsi"/>
          <w:b/>
        </w:rPr>
      </w:pPr>
      <w:r w:rsidRPr="00A97A27">
        <w:rPr>
          <w:rFonts w:asciiTheme="majorHAnsi" w:hAnsiTheme="majorHAnsi"/>
          <w:b/>
        </w:rPr>
        <w:t>MINOR PLAN AMENDMENT FOR DIRECTOR ACTION</w:t>
      </w:r>
      <w:r w:rsidR="00586C6C" w:rsidRPr="00A97A27">
        <w:rPr>
          <w:rFonts w:asciiTheme="majorHAnsi" w:hAnsiTheme="majorHAnsi"/>
          <w:b/>
        </w:rPr>
        <w:t xml:space="preserve"> (</w:t>
      </w:r>
      <w:r w:rsidRPr="00A97A27">
        <w:rPr>
          <w:rFonts w:asciiTheme="majorHAnsi" w:hAnsiTheme="majorHAnsi"/>
          <w:b/>
        </w:rPr>
        <w:t>Sec. 50.4.2.F.2.b and Sec. 59.7.3.4.J.2</w:t>
      </w:r>
      <w:r w:rsidR="00586C6C" w:rsidRPr="00A97A27">
        <w:rPr>
          <w:rFonts w:asciiTheme="majorHAnsi" w:hAnsiTheme="majorHAnsi"/>
          <w:b/>
        </w:rPr>
        <w:t>)</w:t>
      </w:r>
    </w:p>
    <w:p w14:paraId="439D63AB" w14:textId="053D129C" w:rsidR="00586C6C" w:rsidRPr="002516F3" w:rsidRDefault="002F3E95" w:rsidP="00A97A27">
      <w:pPr>
        <w:pStyle w:val="NoSpacing"/>
        <w:rPr>
          <w:sz w:val="20"/>
          <w:szCs w:val="20"/>
        </w:rPr>
      </w:pPr>
      <w:r w:rsidRPr="002516F3">
        <w:rPr>
          <w:sz w:val="20"/>
          <w:szCs w:val="20"/>
          <w:u w:val="single"/>
        </w:rPr>
        <w:t>Applies to changes in preliminary plan validity period</w:t>
      </w:r>
      <w:r w:rsidR="00EA216D" w:rsidRPr="002516F3">
        <w:rPr>
          <w:sz w:val="20"/>
          <w:szCs w:val="20"/>
          <w:u w:val="single"/>
        </w:rPr>
        <w:t>s and any minor amendments to project plans, and site plans that Area Team staff determine may be acted upon by the Director</w:t>
      </w:r>
      <w:r w:rsidR="00586C6C" w:rsidRPr="002516F3">
        <w:rPr>
          <w:sz w:val="20"/>
          <w:szCs w:val="20"/>
        </w:rPr>
        <w:t xml:space="preserve">. A Pre-Application meeting with the community/public/parties of record is not required. Pre-Submittal </w:t>
      </w:r>
      <w:r w:rsidR="00A97A27" w:rsidRPr="002516F3">
        <w:rPr>
          <w:sz w:val="20"/>
          <w:szCs w:val="20"/>
        </w:rPr>
        <w:t>approval from</w:t>
      </w:r>
      <w:r w:rsidR="00586C6C" w:rsidRPr="002516F3">
        <w:rPr>
          <w:sz w:val="20"/>
          <w:szCs w:val="20"/>
        </w:rPr>
        <w:t xml:space="preserve"> </w:t>
      </w:r>
      <w:r w:rsidR="00EA216D" w:rsidRPr="002516F3">
        <w:rPr>
          <w:sz w:val="20"/>
          <w:szCs w:val="20"/>
        </w:rPr>
        <w:t>Area Team staff</w:t>
      </w:r>
      <w:r w:rsidR="00586C6C" w:rsidRPr="002516F3">
        <w:rPr>
          <w:sz w:val="20"/>
          <w:szCs w:val="20"/>
        </w:rPr>
        <w:t xml:space="preserve"> is required,</w:t>
      </w:r>
      <w:r w:rsidR="00EA216D" w:rsidRPr="002516F3">
        <w:rPr>
          <w:sz w:val="20"/>
          <w:szCs w:val="20"/>
        </w:rPr>
        <w:t xml:space="preserve"> and</w:t>
      </w:r>
      <w:r w:rsidR="00586C6C" w:rsidRPr="002516F3">
        <w:rPr>
          <w:sz w:val="20"/>
          <w:szCs w:val="20"/>
        </w:rPr>
        <w:t xml:space="preserve"> the above checklist items are applicable. </w:t>
      </w:r>
      <w:r w:rsidR="00EA216D" w:rsidRPr="002516F3">
        <w:rPr>
          <w:sz w:val="20"/>
          <w:szCs w:val="20"/>
        </w:rPr>
        <w:t>Minor</w:t>
      </w:r>
      <w:r w:rsidR="00586C6C" w:rsidRPr="002516F3">
        <w:rPr>
          <w:sz w:val="20"/>
          <w:szCs w:val="20"/>
        </w:rPr>
        <w:t xml:space="preserve"> Amendments</w:t>
      </w:r>
      <w:r w:rsidR="00EA216D" w:rsidRPr="002516F3">
        <w:rPr>
          <w:sz w:val="20"/>
          <w:szCs w:val="20"/>
        </w:rPr>
        <w:t xml:space="preserve"> for Director action must</w:t>
      </w:r>
      <w:r w:rsidR="00586C6C" w:rsidRPr="002516F3">
        <w:rPr>
          <w:sz w:val="20"/>
          <w:szCs w:val="20"/>
        </w:rPr>
        <w:t xml:space="preserve"> satisfy the </w:t>
      </w:r>
      <w:r w:rsidR="00EA216D" w:rsidRPr="002516F3">
        <w:rPr>
          <w:sz w:val="20"/>
          <w:szCs w:val="20"/>
          <w:u w:val="single"/>
        </w:rPr>
        <w:t xml:space="preserve">written </w:t>
      </w:r>
      <w:r w:rsidR="00586C6C" w:rsidRPr="002516F3">
        <w:rPr>
          <w:sz w:val="20"/>
          <w:szCs w:val="20"/>
          <w:u w:val="single"/>
        </w:rPr>
        <w:t>notic</w:t>
      </w:r>
      <w:r w:rsidR="00EA216D" w:rsidRPr="002516F3">
        <w:rPr>
          <w:sz w:val="20"/>
          <w:szCs w:val="20"/>
          <w:u w:val="single"/>
        </w:rPr>
        <w:t>e</w:t>
      </w:r>
      <w:r w:rsidR="00586C6C" w:rsidRPr="002516F3">
        <w:rPr>
          <w:sz w:val="20"/>
          <w:szCs w:val="20"/>
        </w:rPr>
        <w:t xml:space="preserve"> requirements </w:t>
      </w:r>
      <w:r w:rsidR="00EA216D" w:rsidRPr="002516F3">
        <w:rPr>
          <w:sz w:val="20"/>
          <w:szCs w:val="20"/>
        </w:rPr>
        <w:t xml:space="preserve">for site plan amendments as identified in </w:t>
      </w:r>
      <w:r w:rsidR="00EA1676">
        <w:rPr>
          <w:sz w:val="20"/>
          <w:szCs w:val="20"/>
        </w:rPr>
        <w:t xml:space="preserve">the </w:t>
      </w:r>
      <w:r w:rsidR="00EA1676">
        <w:rPr>
          <w:rFonts w:asciiTheme="minorHAnsi" w:hAnsiTheme="minorHAnsi"/>
          <w:sz w:val="20"/>
          <w:szCs w:val="20"/>
        </w:rPr>
        <w:t xml:space="preserve">Chapter 50 and Chapter 59 </w:t>
      </w:r>
      <w:r w:rsidR="00EA1676" w:rsidRPr="005C169F">
        <w:rPr>
          <w:rFonts w:asciiTheme="minorHAnsi" w:hAnsiTheme="minorHAnsi"/>
          <w:sz w:val="20"/>
          <w:szCs w:val="20"/>
        </w:rPr>
        <w:t>Administrative Regulations for</w:t>
      </w:r>
      <w:r w:rsidR="00EA1676">
        <w:rPr>
          <w:rFonts w:asciiTheme="minorHAnsi" w:hAnsiTheme="minorHAnsi"/>
          <w:sz w:val="20"/>
          <w:szCs w:val="20"/>
        </w:rPr>
        <w:t xml:space="preserve"> Development Review Procedures</w:t>
      </w:r>
      <w:r w:rsidR="00EA216D" w:rsidRPr="002516F3">
        <w:rPr>
          <w:sz w:val="20"/>
          <w:szCs w:val="20"/>
        </w:rPr>
        <w:t>.</w:t>
      </w:r>
    </w:p>
    <w:p w14:paraId="08057203" w14:textId="77777777" w:rsidR="00A97A27" w:rsidRPr="00A97A27" w:rsidRDefault="00A97A27" w:rsidP="00A97A27">
      <w:pPr>
        <w:pStyle w:val="NoSpacing"/>
      </w:pPr>
    </w:p>
    <w:p w14:paraId="53F39D3A" w14:textId="5552BAC7" w:rsidR="00586C6C" w:rsidRDefault="00FF007A" w:rsidP="00586C6C">
      <w:pPr>
        <w:ind w:firstLine="720"/>
        <w:contextualSpacing/>
        <w:rPr>
          <w:rFonts w:ascii="Cambria" w:eastAsia="Calibri" w:hAnsi="Cambria" w:cs="Times New Roman"/>
        </w:rPr>
      </w:pPr>
      <w:sdt>
        <w:sdtPr>
          <w:rPr>
            <w:rFonts w:ascii="Cambria" w:eastAsia="Calibri" w:hAnsi="Cambria" w:cs="Times New Roman"/>
          </w:rPr>
          <w:id w:val="-471370258"/>
          <w14:checkbox>
            <w14:checked w14:val="1"/>
            <w14:checkedState w14:val="00FE" w14:font="Wingdings"/>
            <w14:uncheckedState w14:val="2610" w14:font="MS Gothic"/>
          </w14:checkbox>
        </w:sdtPr>
        <w:sdtEndPr/>
        <w:sdtContent>
          <w:r w:rsidR="0074587A">
            <w:rPr>
              <w:rFonts w:ascii="Cambria" w:eastAsia="Calibri" w:hAnsi="Cambria" w:cs="Times New Roman"/>
            </w:rPr>
            <w:sym w:font="Wingdings" w:char="F0FE"/>
          </w:r>
        </w:sdtContent>
      </w:sdt>
      <w:r w:rsidR="00EA216D">
        <w:rPr>
          <w:rFonts w:ascii="Cambria" w:eastAsia="Calibri" w:hAnsi="Cambria" w:cs="Times New Roman"/>
        </w:rPr>
        <w:t>Appropriate to submit as a MINOR PLAN</w:t>
      </w:r>
      <w:r w:rsidR="00586C6C" w:rsidRPr="00586C6C">
        <w:rPr>
          <w:rFonts w:ascii="Cambria" w:eastAsia="Calibri" w:hAnsi="Cambria" w:cs="Times New Roman"/>
        </w:rPr>
        <w:t xml:space="preserve"> AMENDMENT</w:t>
      </w:r>
      <w:r w:rsidR="00EA216D">
        <w:rPr>
          <w:rFonts w:ascii="Cambria" w:eastAsia="Calibri" w:hAnsi="Cambria" w:cs="Times New Roman"/>
        </w:rPr>
        <w:t xml:space="preserve"> FOR DIRECTOR ACTION</w:t>
      </w:r>
    </w:p>
    <w:p w14:paraId="43E3A67E" w14:textId="77777777" w:rsidR="00586C6C" w:rsidRPr="00A97A27" w:rsidRDefault="00C02A20" w:rsidP="00A97A27">
      <w:pPr>
        <w:pStyle w:val="NoSpacing"/>
        <w:rPr>
          <w:rFonts w:asciiTheme="majorHAnsi" w:hAnsiTheme="majorHAnsi"/>
          <w:b/>
          <w:i/>
        </w:rPr>
      </w:pPr>
      <w:r w:rsidRPr="00A97A27">
        <w:rPr>
          <w:rFonts w:asciiTheme="majorHAnsi" w:hAnsiTheme="majorHAnsi"/>
          <w:b/>
        </w:rPr>
        <w:t>DIRECTOR</w:t>
      </w:r>
      <w:r w:rsidR="0052725A" w:rsidRPr="00A97A27">
        <w:rPr>
          <w:rFonts w:asciiTheme="majorHAnsi" w:hAnsiTheme="majorHAnsi"/>
          <w:b/>
        </w:rPr>
        <w:t xml:space="preserve"> LEVEL </w:t>
      </w:r>
      <w:r w:rsidRPr="00A97A27">
        <w:rPr>
          <w:rFonts w:asciiTheme="majorHAnsi" w:hAnsiTheme="majorHAnsi"/>
          <w:b/>
        </w:rPr>
        <w:t>FCP</w:t>
      </w:r>
      <w:r w:rsidR="0052725A" w:rsidRPr="00A97A27">
        <w:rPr>
          <w:rFonts w:asciiTheme="majorHAnsi" w:hAnsiTheme="majorHAnsi"/>
          <w:b/>
        </w:rPr>
        <w:t xml:space="preserve"> AMENDMENT FOR PRELIMINARY OR SITE PLAN</w:t>
      </w:r>
      <w:r w:rsidRPr="00A97A27">
        <w:rPr>
          <w:rFonts w:asciiTheme="majorHAnsi" w:hAnsiTheme="majorHAnsi"/>
          <w:b/>
        </w:rPr>
        <w:t xml:space="preserve"> (FC REGS 22A.00.01.13)</w:t>
      </w:r>
    </w:p>
    <w:p w14:paraId="0F77033F" w14:textId="5079FDFF" w:rsidR="00C02A20" w:rsidRPr="002516F3" w:rsidRDefault="00C02A20" w:rsidP="00A97A27">
      <w:pPr>
        <w:pStyle w:val="NoSpacing"/>
        <w:rPr>
          <w:rFonts w:asciiTheme="minorHAnsi" w:hAnsiTheme="minorHAnsi"/>
          <w:sz w:val="20"/>
          <w:szCs w:val="20"/>
        </w:rPr>
      </w:pPr>
      <w:r w:rsidRPr="002516F3">
        <w:rPr>
          <w:rFonts w:asciiTheme="minorHAnsi" w:hAnsiTheme="minorHAnsi"/>
          <w:sz w:val="20"/>
          <w:szCs w:val="20"/>
        </w:rPr>
        <w:t xml:space="preserve">Administrative amendments to the forest conservation plan approved as part of a Preliminary or Site Plan that do not require Planning Board hearing.  A Pre-Application meeting with the community/public/parties of record is not required. </w:t>
      </w:r>
      <w:r w:rsidR="00EA1676">
        <w:rPr>
          <w:rFonts w:asciiTheme="minorHAnsi" w:hAnsiTheme="minorHAnsi"/>
          <w:sz w:val="20"/>
          <w:szCs w:val="20"/>
        </w:rPr>
        <w:t>There are no n</w:t>
      </w:r>
      <w:r w:rsidRPr="002516F3">
        <w:rPr>
          <w:rFonts w:asciiTheme="minorHAnsi" w:hAnsiTheme="minorHAnsi"/>
          <w:sz w:val="20"/>
          <w:szCs w:val="20"/>
        </w:rPr>
        <w:t xml:space="preserve">oticing </w:t>
      </w:r>
      <w:r w:rsidR="00EA1676">
        <w:rPr>
          <w:rFonts w:asciiTheme="minorHAnsi" w:hAnsiTheme="minorHAnsi"/>
          <w:sz w:val="20"/>
          <w:szCs w:val="20"/>
        </w:rPr>
        <w:t>or</w:t>
      </w:r>
      <w:r w:rsidRPr="002516F3">
        <w:rPr>
          <w:rFonts w:asciiTheme="minorHAnsi" w:hAnsiTheme="minorHAnsi"/>
          <w:sz w:val="20"/>
          <w:szCs w:val="20"/>
        </w:rPr>
        <w:t xml:space="preserve"> posting requirements </w:t>
      </w:r>
      <w:r w:rsidR="00EA1676">
        <w:rPr>
          <w:rFonts w:asciiTheme="minorHAnsi" w:hAnsiTheme="minorHAnsi"/>
          <w:sz w:val="20"/>
          <w:szCs w:val="20"/>
        </w:rPr>
        <w:t>for these amendments</w:t>
      </w:r>
      <w:r w:rsidRPr="002516F3">
        <w:rPr>
          <w:rFonts w:asciiTheme="minorHAnsi" w:hAnsiTheme="minorHAnsi"/>
          <w:sz w:val="20"/>
          <w:szCs w:val="20"/>
        </w:rPr>
        <w:t>.</w:t>
      </w:r>
    </w:p>
    <w:p w14:paraId="63C448B3" w14:textId="77777777" w:rsidR="00A97A27" w:rsidRPr="00A97A27" w:rsidRDefault="00A97A27" w:rsidP="00A97A27">
      <w:pPr>
        <w:pStyle w:val="NoSpacing"/>
        <w:rPr>
          <w:rFonts w:asciiTheme="minorHAnsi" w:hAnsiTheme="minorHAnsi"/>
        </w:rPr>
      </w:pPr>
    </w:p>
    <w:p w14:paraId="7C25D96F" w14:textId="77777777" w:rsidR="00C02A20" w:rsidRDefault="00FF007A" w:rsidP="00A97A27">
      <w:pPr>
        <w:pStyle w:val="NoSpacing"/>
        <w:ind w:firstLine="720"/>
        <w:rPr>
          <w:rFonts w:ascii="Cambria" w:hAnsi="Cambria"/>
        </w:rPr>
      </w:pPr>
      <w:sdt>
        <w:sdtPr>
          <w:rPr>
            <w:rFonts w:ascii="Cambria" w:hAnsi="Cambria"/>
          </w:rPr>
          <w:id w:val="-1700843067"/>
          <w14:checkbox>
            <w14:checked w14:val="0"/>
            <w14:checkedState w14:val="00FE" w14:font="Wingdings"/>
            <w14:uncheckedState w14:val="2610" w14:font="MS Gothic"/>
          </w14:checkbox>
        </w:sdtPr>
        <w:sdtEndPr/>
        <w:sdtContent>
          <w:r w:rsidR="000C350B">
            <w:rPr>
              <w:rFonts w:ascii="MS Gothic" w:eastAsia="MS Gothic" w:hAnsi="MS Gothic" w:hint="eastAsia"/>
            </w:rPr>
            <w:t>☐</w:t>
          </w:r>
        </w:sdtContent>
      </w:sdt>
      <w:r w:rsidR="00C02A20" w:rsidRPr="00586C6C">
        <w:rPr>
          <w:rFonts w:ascii="Cambria" w:hAnsi="Cambria"/>
        </w:rPr>
        <w:t>Appropriate to submit as an ADMINISTRATIVE</w:t>
      </w:r>
      <w:r w:rsidR="00C02A20">
        <w:rPr>
          <w:rFonts w:ascii="Cambria" w:hAnsi="Cambria"/>
        </w:rPr>
        <w:t xml:space="preserve"> FCP</w:t>
      </w:r>
      <w:r w:rsidR="00C02A20" w:rsidRPr="00586C6C">
        <w:rPr>
          <w:rFonts w:ascii="Cambria" w:hAnsi="Cambria"/>
        </w:rPr>
        <w:t xml:space="preserve"> AMENDMENT</w:t>
      </w:r>
    </w:p>
    <w:p w14:paraId="5313726E" w14:textId="77777777" w:rsidR="00A97A27" w:rsidRDefault="00A97A27" w:rsidP="00586C6C">
      <w:pPr>
        <w:spacing w:after="0"/>
        <w:rPr>
          <w:rFonts w:ascii="Cambria" w:eastAsia="Calibri" w:hAnsi="Cambria" w:cs="Times New Roman"/>
          <w:b/>
        </w:rPr>
      </w:pPr>
    </w:p>
    <w:p w14:paraId="2C19D096" w14:textId="75EDADFB" w:rsidR="00586C6C" w:rsidRDefault="00586C6C" w:rsidP="00A97A27">
      <w:pPr>
        <w:spacing w:after="0"/>
        <w:ind w:left="720"/>
        <w:rPr>
          <w:rFonts w:ascii="Calibri" w:eastAsia="Calibri" w:hAnsi="Calibri" w:cs="Times New Roman"/>
          <w:b/>
          <w:sz w:val="20"/>
          <w:szCs w:val="20"/>
        </w:rPr>
      </w:pPr>
      <w:r w:rsidRPr="00B223A9">
        <w:rPr>
          <w:rFonts w:ascii="Calibri" w:eastAsia="Calibri" w:hAnsi="Calibri" w:cs="Times New Roman"/>
          <w:b/>
          <w:sz w:val="20"/>
          <w:szCs w:val="20"/>
        </w:rPr>
        <w:t>NOTE:</w:t>
      </w:r>
      <w:r w:rsidR="00A97A27" w:rsidRPr="00B223A9">
        <w:rPr>
          <w:rFonts w:ascii="Calibri" w:eastAsia="Calibri" w:hAnsi="Calibri" w:cs="Times New Roman"/>
          <w:b/>
          <w:sz w:val="20"/>
          <w:szCs w:val="20"/>
        </w:rPr>
        <w:t xml:space="preserve">  </w:t>
      </w:r>
      <w:r w:rsidRPr="00B223A9">
        <w:rPr>
          <w:rFonts w:ascii="Calibri" w:eastAsia="Calibri" w:hAnsi="Calibri" w:cs="Times New Roman"/>
          <w:b/>
          <w:sz w:val="20"/>
          <w:szCs w:val="20"/>
        </w:rPr>
        <w:t>All preliminary and site plan amendments require a certified plan to be processed after the amended plans are approved.</w:t>
      </w:r>
      <w:r w:rsidR="00C02A20" w:rsidRPr="00B223A9">
        <w:rPr>
          <w:rFonts w:ascii="Calibri" w:eastAsia="Calibri" w:hAnsi="Calibri" w:cs="Times New Roman"/>
          <w:b/>
          <w:sz w:val="20"/>
          <w:szCs w:val="20"/>
        </w:rPr>
        <w:t xml:space="preserve">  </w:t>
      </w:r>
      <w:r w:rsidRPr="00B223A9">
        <w:rPr>
          <w:rFonts w:ascii="Calibri" w:eastAsia="Calibri" w:hAnsi="Calibri" w:cs="Times New Roman"/>
          <w:b/>
          <w:sz w:val="20"/>
          <w:szCs w:val="20"/>
        </w:rPr>
        <w:t xml:space="preserve">This amendment checklist is only valid for 90 days from the signature &amp; date below.  Expiration requires a new meeting with the </w:t>
      </w:r>
      <w:r w:rsidR="00A97A27" w:rsidRPr="00B223A9">
        <w:rPr>
          <w:rFonts w:ascii="Calibri" w:eastAsia="Calibri" w:hAnsi="Calibri" w:cs="Times New Roman"/>
          <w:b/>
          <w:sz w:val="20"/>
          <w:szCs w:val="20"/>
        </w:rPr>
        <w:t xml:space="preserve">Area Team </w:t>
      </w:r>
      <w:r w:rsidRPr="00B223A9">
        <w:rPr>
          <w:rFonts w:ascii="Calibri" w:eastAsia="Calibri" w:hAnsi="Calibri" w:cs="Times New Roman"/>
          <w:b/>
          <w:sz w:val="20"/>
          <w:szCs w:val="20"/>
        </w:rPr>
        <w:t>supervisor and a new checklist.</w:t>
      </w:r>
    </w:p>
    <w:p w14:paraId="05C98025" w14:textId="3A386BAC" w:rsidR="0074587A" w:rsidRPr="00B223A9" w:rsidRDefault="0074587A" w:rsidP="00A97A27">
      <w:pPr>
        <w:spacing w:after="0"/>
        <w:ind w:left="720"/>
        <w:rPr>
          <w:rFonts w:ascii="Calibri" w:eastAsia="Calibri" w:hAnsi="Calibri" w:cs="Times New Roman"/>
          <w:b/>
          <w:sz w:val="20"/>
          <w:szCs w:val="20"/>
        </w:rPr>
      </w:pPr>
      <w:r>
        <w:rPr>
          <w:rFonts w:ascii="Cambria" w:eastAsia="Calibri" w:hAnsi="Cambria" w:cs="Arial"/>
          <w:i/>
          <w:noProof/>
          <w:sz w:val="24"/>
          <w:szCs w:val="24"/>
          <w:u w:val="single"/>
        </w:rPr>
        <w:drawing>
          <wp:anchor distT="0" distB="0" distL="114300" distR="114300" simplePos="0" relativeHeight="251666432" behindDoc="1" locked="0" layoutInCell="1" allowOverlap="1" wp14:anchorId="4D36922D" wp14:editId="54B46EA9">
            <wp:simplePos x="0" y="0"/>
            <wp:positionH relativeFrom="column">
              <wp:posOffset>2720340</wp:posOffset>
            </wp:positionH>
            <wp:positionV relativeFrom="paragraph">
              <wp:posOffset>163830</wp:posOffset>
            </wp:positionV>
            <wp:extent cx="1285875" cy="504825"/>
            <wp:effectExtent l="0" t="0" r="9525" b="952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ignature-full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875" cy="5048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563D02C" w14:textId="3353D040" w:rsidR="00586C6C" w:rsidRPr="00586C6C" w:rsidRDefault="00586C6C" w:rsidP="00586C6C">
      <w:pPr>
        <w:spacing w:after="0"/>
        <w:rPr>
          <w:rFonts w:ascii="Cambria" w:eastAsia="Calibri" w:hAnsi="Cambria" w:cs="Times New Roman"/>
        </w:rPr>
      </w:pPr>
    </w:p>
    <w:p w14:paraId="11362558" w14:textId="6A95F2DE" w:rsidR="00586C6C" w:rsidRPr="00586C6C" w:rsidRDefault="00586C6C" w:rsidP="00586C6C">
      <w:pPr>
        <w:spacing w:after="0"/>
        <w:jc w:val="right"/>
        <w:rPr>
          <w:rFonts w:ascii="Cambria" w:eastAsia="Calibri" w:hAnsi="Cambria" w:cs="Times New Roman"/>
          <w:sz w:val="24"/>
          <w:szCs w:val="24"/>
          <w:u w:val="single"/>
        </w:rPr>
      </w:pPr>
      <w:r w:rsidRPr="00586C6C">
        <w:rPr>
          <w:rFonts w:ascii="Cambria" w:eastAsia="Calibri" w:hAnsi="Cambria" w:cs="Arial"/>
          <w:i/>
          <w:sz w:val="24"/>
          <w:szCs w:val="24"/>
          <w:u w:val="single"/>
        </w:rPr>
        <w:tab/>
      </w:r>
      <w:r w:rsidRPr="00586C6C">
        <w:rPr>
          <w:rFonts w:ascii="Cambria" w:eastAsia="Calibri" w:hAnsi="Cambria" w:cs="Arial"/>
          <w:i/>
          <w:sz w:val="24"/>
          <w:szCs w:val="24"/>
          <w:u w:val="single"/>
        </w:rPr>
        <w:tab/>
      </w:r>
      <w:r w:rsidRPr="00586C6C">
        <w:rPr>
          <w:rFonts w:ascii="Cambria" w:eastAsia="Calibri" w:hAnsi="Cambria" w:cs="Arial"/>
          <w:i/>
          <w:sz w:val="24"/>
          <w:szCs w:val="24"/>
          <w:u w:val="single"/>
        </w:rPr>
        <w:tab/>
      </w:r>
      <w:r w:rsidRPr="00586C6C">
        <w:rPr>
          <w:rFonts w:ascii="Cambria" w:eastAsia="Calibri" w:hAnsi="Cambria" w:cs="Arial"/>
          <w:i/>
          <w:sz w:val="24"/>
          <w:szCs w:val="24"/>
          <w:u w:val="single"/>
        </w:rPr>
        <w:tab/>
      </w:r>
      <w:r w:rsidR="0074587A">
        <w:rPr>
          <w:rFonts w:ascii="Cambria" w:eastAsia="Calibri" w:hAnsi="Cambria" w:cs="Arial"/>
          <w:i/>
          <w:sz w:val="24"/>
          <w:szCs w:val="24"/>
          <w:u w:val="single"/>
        </w:rPr>
        <w:tab/>
      </w:r>
      <w:r w:rsidR="0074587A">
        <w:rPr>
          <w:rFonts w:ascii="Cambria" w:eastAsia="Calibri" w:hAnsi="Cambria" w:cs="Arial"/>
          <w:i/>
          <w:sz w:val="24"/>
          <w:szCs w:val="24"/>
          <w:u w:val="single"/>
        </w:rPr>
        <w:tab/>
      </w:r>
      <w:r w:rsidRPr="00586C6C">
        <w:rPr>
          <w:rFonts w:ascii="Cambria" w:eastAsia="Calibri" w:hAnsi="Cambria" w:cs="Arial"/>
          <w:i/>
          <w:sz w:val="24"/>
          <w:szCs w:val="24"/>
          <w:u w:val="single"/>
        </w:rPr>
        <w:tab/>
      </w:r>
      <w:sdt>
        <w:sdtPr>
          <w:rPr>
            <w:rFonts w:ascii="Cambria" w:eastAsia="Calibri" w:hAnsi="Cambria" w:cs="Arial"/>
            <w:i/>
            <w:sz w:val="24"/>
            <w:szCs w:val="24"/>
            <w:u w:val="single"/>
          </w:rPr>
          <w:alias w:val="Date Signed"/>
          <w:id w:val="-417799806"/>
          <w:date w:fullDate="2017-12-18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FF007A">
            <w:rPr>
              <w:rFonts w:ascii="Cambria" w:eastAsia="Calibri" w:hAnsi="Cambria" w:cs="Arial"/>
              <w:i/>
              <w:sz w:val="24"/>
              <w:szCs w:val="24"/>
              <w:u w:val="single"/>
            </w:rPr>
            <w:t>12/18/2017</w:t>
          </w:r>
        </w:sdtContent>
      </w:sdt>
      <w:r w:rsidRPr="00586C6C">
        <w:rPr>
          <w:rFonts w:ascii="Cambria" w:eastAsia="Calibri" w:hAnsi="Cambria" w:cs="Arial"/>
          <w:i/>
          <w:sz w:val="24"/>
          <w:szCs w:val="24"/>
          <w:u w:val="single"/>
        </w:rPr>
        <w:tab/>
      </w:r>
      <w:r w:rsidRPr="00586C6C">
        <w:rPr>
          <w:rFonts w:ascii="Cambria" w:eastAsia="Calibri" w:hAnsi="Cambria" w:cs="Arial"/>
          <w:i/>
          <w:sz w:val="24"/>
          <w:szCs w:val="24"/>
          <w:u w:val="single"/>
        </w:rPr>
        <w:tab/>
      </w:r>
    </w:p>
    <w:p w14:paraId="2E15D993" w14:textId="7DDA5668" w:rsidR="00E5293E" w:rsidRDefault="00586C6C" w:rsidP="008268B3">
      <w:pPr>
        <w:spacing w:after="0"/>
        <w:ind w:left="2160" w:firstLine="720"/>
        <w:jc w:val="center"/>
        <w:rPr>
          <w:rFonts w:ascii="Cambria" w:eastAsia="Calibri" w:hAnsi="Cambria" w:cs="Times New Roman"/>
          <w:sz w:val="20"/>
          <w:szCs w:val="20"/>
        </w:rPr>
      </w:pPr>
      <w:r w:rsidRPr="00B223A9">
        <w:rPr>
          <w:rFonts w:ascii="Cambria" w:eastAsia="Calibri" w:hAnsi="Cambria" w:cs="Times New Roman"/>
          <w:sz w:val="20"/>
          <w:szCs w:val="20"/>
        </w:rPr>
        <w:t>Area Team, Supervisor</w:t>
      </w:r>
      <w:r w:rsidRPr="00B223A9">
        <w:rPr>
          <w:rFonts w:ascii="Cambria" w:eastAsia="Calibri" w:hAnsi="Cambria" w:cs="Times New Roman"/>
          <w:sz w:val="20"/>
          <w:szCs w:val="20"/>
        </w:rPr>
        <w:tab/>
      </w:r>
      <w:r w:rsidRPr="00B223A9">
        <w:rPr>
          <w:rFonts w:ascii="Cambria" w:eastAsia="Calibri" w:hAnsi="Cambria" w:cs="Times New Roman"/>
          <w:sz w:val="20"/>
          <w:szCs w:val="20"/>
        </w:rPr>
        <w:tab/>
      </w:r>
      <w:r w:rsidRPr="00B223A9">
        <w:rPr>
          <w:rFonts w:ascii="Cambria" w:eastAsia="Calibri" w:hAnsi="Cambria" w:cs="Times New Roman"/>
          <w:sz w:val="20"/>
          <w:szCs w:val="20"/>
        </w:rPr>
        <w:tab/>
      </w:r>
      <w:r w:rsidR="00B223A9">
        <w:rPr>
          <w:rFonts w:ascii="Cambria" w:eastAsia="Calibri" w:hAnsi="Cambria" w:cs="Times New Roman"/>
          <w:sz w:val="20"/>
          <w:szCs w:val="20"/>
        </w:rPr>
        <w:tab/>
      </w:r>
      <w:r w:rsidR="00B223A9">
        <w:rPr>
          <w:rFonts w:ascii="Cambria" w:eastAsia="Calibri" w:hAnsi="Cambria" w:cs="Times New Roman"/>
          <w:sz w:val="20"/>
          <w:szCs w:val="20"/>
        </w:rPr>
        <w:tab/>
      </w:r>
      <w:r w:rsidRPr="00B223A9">
        <w:rPr>
          <w:rFonts w:ascii="Cambria" w:eastAsia="Calibri" w:hAnsi="Cambria" w:cs="Times New Roman"/>
          <w:sz w:val="20"/>
          <w:szCs w:val="20"/>
        </w:rPr>
        <w:t>Date</w:t>
      </w:r>
    </w:p>
    <w:sectPr w:rsidR="00E5293E" w:rsidSect="00E5293E">
      <w:footerReference w:type="default" r:id="rId9"/>
      <w:pgSz w:w="12240" w:h="15840"/>
      <w:pgMar w:top="810" w:right="630" w:bottom="990" w:left="720" w:header="720" w:footer="27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1D6D6D5" w14:textId="77777777" w:rsidR="0074587A" w:rsidRDefault="0074587A" w:rsidP="00356916">
      <w:pPr>
        <w:spacing w:after="0" w:line="240" w:lineRule="auto"/>
      </w:pPr>
      <w:r>
        <w:separator/>
      </w:r>
    </w:p>
  </w:endnote>
  <w:endnote w:type="continuationSeparator" w:id="0">
    <w:p w14:paraId="63AAF666" w14:textId="77777777" w:rsidR="0074587A" w:rsidRDefault="0074587A" w:rsidP="003569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832673877"/>
      <w:docPartObj>
        <w:docPartGallery w:val="Page Numbers (Bottom of Page)"/>
        <w:docPartUnique/>
      </w:docPartObj>
    </w:sdtPr>
    <w:sdtEndPr/>
    <w:sdtContent>
      <w:sdt>
        <w:sdtPr>
          <w:id w:val="127673763"/>
          <w:docPartObj>
            <w:docPartGallery w:val="Page Numbers (Top of Page)"/>
            <w:docPartUnique/>
          </w:docPartObj>
        </w:sdtPr>
        <w:sdtEndPr/>
        <w:sdtContent>
          <w:p w14:paraId="7FBCEA85" w14:textId="0F38AE01" w:rsidR="0074587A" w:rsidRDefault="0074587A">
            <w:pPr>
              <w:pStyle w:val="Footer"/>
              <w:jc w:val="right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FF007A">
              <w:rPr>
                <w:b/>
                <w:bCs/>
                <w:noProof/>
              </w:rPr>
              <w:t>4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FF007A">
              <w:rPr>
                <w:b/>
                <w:bCs/>
                <w:noProof/>
              </w:rPr>
              <w:t>4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2B538E32" w14:textId="2AEED98D" w:rsidR="0074587A" w:rsidRPr="00B223A9" w:rsidRDefault="0074587A" w:rsidP="00B223A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9B0709A" w14:textId="77777777" w:rsidR="0074587A" w:rsidRDefault="0074587A" w:rsidP="00356916">
      <w:pPr>
        <w:spacing w:after="0" w:line="240" w:lineRule="auto"/>
      </w:pPr>
      <w:r>
        <w:separator/>
      </w:r>
    </w:p>
  </w:footnote>
  <w:footnote w:type="continuationSeparator" w:id="0">
    <w:p w14:paraId="36FAA398" w14:textId="77777777" w:rsidR="0074587A" w:rsidRDefault="0074587A" w:rsidP="0035691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385B18"/>
    <w:multiLevelType w:val="hybridMultilevel"/>
    <w:tmpl w:val="A7EC7ABA"/>
    <w:lvl w:ilvl="0" w:tplc="55426102">
      <w:numFmt w:val="bullet"/>
      <w:lvlText w:val=""/>
      <w:lvlJc w:val="left"/>
      <w:pPr>
        <w:ind w:left="360" w:hanging="360"/>
      </w:pPr>
      <w:rPr>
        <w:rFonts w:ascii="Wingdings" w:eastAsia="Calibri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60B6500"/>
    <w:multiLevelType w:val="hybridMultilevel"/>
    <w:tmpl w:val="F4D06A4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DCD47AB"/>
    <w:multiLevelType w:val="hybridMultilevel"/>
    <w:tmpl w:val="460229E2"/>
    <w:lvl w:ilvl="0" w:tplc="55426102">
      <w:numFmt w:val="bullet"/>
      <w:lvlText w:val=""/>
      <w:lvlJc w:val="left"/>
      <w:pPr>
        <w:ind w:left="720" w:hanging="360"/>
      </w:pPr>
      <w:rPr>
        <w:rFonts w:ascii="Wingdings" w:eastAsia="Calibri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FC54764"/>
    <w:multiLevelType w:val="hybridMultilevel"/>
    <w:tmpl w:val="34702D50"/>
    <w:lvl w:ilvl="0" w:tplc="761816E8">
      <w:numFmt w:val="bullet"/>
      <w:lvlText w:val=""/>
      <w:lvlJc w:val="left"/>
      <w:pPr>
        <w:ind w:left="720" w:hanging="360"/>
      </w:pPr>
      <w:rPr>
        <w:rFonts w:ascii="Wingdings" w:eastAsia="Calibri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ADB216A"/>
    <w:multiLevelType w:val="hybridMultilevel"/>
    <w:tmpl w:val="334A1B5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4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20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621B"/>
    <w:rsid w:val="00043311"/>
    <w:rsid w:val="000C350B"/>
    <w:rsid w:val="000D5C2D"/>
    <w:rsid w:val="00117B3D"/>
    <w:rsid w:val="0015579F"/>
    <w:rsid w:val="002516F3"/>
    <w:rsid w:val="002574FE"/>
    <w:rsid w:val="00297613"/>
    <w:rsid w:val="002C5B27"/>
    <w:rsid w:val="002F3E95"/>
    <w:rsid w:val="003256FA"/>
    <w:rsid w:val="00327DB9"/>
    <w:rsid w:val="00356916"/>
    <w:rsid w:val="00487454"/>
    <w:rsid w:val="004A329C"/>
    <w:rsid w:val="004D50E7"/>
    <w:rsid w:val="004E0A0E"/>
    <w:rsid w:val="004E0B91"/>
    <w:rsid w:val="004E17AE"/>
    <w:rsid w:val="0052126B"/>
    <w:rsid w:val="0052725A"/>
    <w:rsid w:val="0053359E"/>
    <w:rsid w:val="00586C6C"/>
    <w:rsid w:val="005C169F"/>
    <w:rsid w:val="00622053"/>
    <w:rsid w:val="006D4D94"/>
    <w:rsid w:val="0074587A"/>
    <w:rsid w:val="0075164D"/>
    <w:rsid w:val="0076173C"/>
    <w:rsid w:val="00781C57"/>
    <w:rsid w:val="007B2E8B"/>
    <w:rsid w:val="007C3353"/>
    <w:rsid w:val="008268B3"/>
    <w:rsid w:val="00827857"/>
    <w:rsid w:val="00854BDB"/>
    <w:rsid w:val="00856859"/>
    <w:rsid w:val="00891C8B"/>
    <w:rsid w:val="008D1E45"/>
    <w:rsid w:val="008D583F"/>
    <w:rsid w:val="008F48E8"/>
    <w:rsid w:val="0090577C"/>
    <w:rsid w:val="00905B76"/>
    <w:rsid w:val="00A13F7A"/>
    <w:rsid w:val="00A33A31"/>
    <w:rsid w:val="00A55432"/>
    <w:rsid w:val="00A97A27"/>
    <w:rsid w:val="00AA4999"/>
    <w:rsid w:val="00B223A9"/>
    <w:rsid w:val="00BF0D99"/>
    <w:rsid w:val="00C02A20"/>
    <w:rsid w:val="00C23606"/>
    <w:rsid w:val="00C80002"/>
    <w:rsid w:val="00CC5F38"/>
    <w:rsid w:val="00D321BC"/>
    <w:rsid w:val="00D61210"/>
    <w:rsid w:val="00D63EFD"/>
    <w:rsid w:val="00D77556"/>
    <w:rsid w:val="00D849C9"/>
    <w:rsid w:val="00D92178"/>
    <w:rsid w:val="00E0621B"/>
    <w:rsid w:val="00E106B2"/>
    <w:rsid w:val="00E5293E"/>
    <w:rsid w:val="00E77ED8"/>
    <w:rsid w:val="00EA1676"/>
    <w:rsid w:val="00EA216D"/>
    <w:rsid w:val="00EC62D1"/>
    <w:rsid w:val="00F03BE9"/>
    <w:rsid w:val="00F42B11"/>
    <w:rsid w:val="00FA718A"/>
    <w:rsid w:val="00FF007A"/>
    <w:rsid w:val="00FF3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."/>
  <w:listSeparator w:val=","/>
  <w14:docId w14:val="60227FF9"/>
  <w15:docId w15:val="{4C262B95-70B5-4D14-97E0-C2B9EC629D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5691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56916"/>
  </w:style>
  <w:style w:type="paragraph" w:styleId="Footer">
    <w:name w:val="footer"/>
    <w:basedOn w:val="Normal"/>
    <w:link w:val="FooterChar"/>
    <w:uiPriority w:val="99"/>
    <w:unhideWhenUsed/>
    <w:rsid w:val="0035691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56916"/>
  </w:style>
  <w:style w:type="paragraph" w:styleId="NoSpacing">
    <w:name w:val="No Spacing"/>
    <w:uiPriority w:val="1"/>
    <w:qFormat/>
    <w:rsid w:val="002574FE"/>
    <w:pPr>
      <w:spacing w:after="0" w:line="240" w:lineRule="auto"/>
    </w:pPr>
    <w:rPr>
      <w:rFonts w:ascii="Calibri" w:eastAsia="Calibri" w:hAnsi="Calibri" w:cs="Times New Roman"/>
    </w:rPr>
  </w:style>
  <w:style w:type="character" w:styleId="PlaceholderText">
    <w:name w:val="Placeholder Text"/>
    <w:basedOn w:val="DefaultParagraphFont"/>
    <w:uiPriority w:val="99"/>
    <w:semiHidden/>
    <w:rsid w:val="002574FE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574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574FE"/>
    <w:rPr>
      <w:rFonts w:ascii="Tahoma" w:hAnsi="Tahoma" w:cs="Tahoma"/>
      <w:sz w:val="16"/>
      <w:szCs w:val="16"/>
    </w:rPr>
  </w:style>
  <w:style w:type="table" w:styleId="LightShading">
    <w:name w:val="Light Shading"/>
    <w:basedOn w:val="TableNormal"/>
    <w:uiPriority w:val="60"/>
    <w:rsid w:val="00D321B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paragraph" w:styleId="Quote">
    <w:name w:val="Quote"/>
    <w:basedOn w:val="Normal"/>
    <w:next w:val="Normal"/>
    <w:link w:val="QuoteChar"/>
    <w:uiPriority w:val="29"/>
    <w:qFormat/>
    <w:rsid w:val="0052725A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52725A"/>
    <w:rPr>
      <w:i/>
      <w:iCs/>
      <w:color w:val="000000" w:themeColor="text1"/>
    </w:rPr>
  </w:style>
  <w:style w:type="character" w:styleId="CommentReference">
    <w:name w:val="annotation reference"/>
    <w:basedOn w:val="DefaultParagraphFont"/>
    <w:uiPriority w:val="99"/>
    <w:semiHidden/>
    <w:unhideWhenUsed/>
    <w:rsid w:val="00A33A3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33A3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33A3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33A3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33A31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FF007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4799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981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atherine.conlon\Documents\Forms\Amendment%20Checklis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6AA993F3441643789475DCBCF14325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C162B1E-D0EE-4E72-B672-9EF3A196F57F}"/>
      </w:docPartPr>
      <w:docPartBody>
        <w:p w:rsidR="00C32320" w:rsidRDefault="00123CCC">
          <w:pPr>
            <w:pStyle w:val="6AA993F3441643789475DCBCF1432549"/>
          </w:pPr>
          <w:r w:rsidRPr="00E82D00">
            <w:rPr>
              <w:rStyle w:val="PlaceholderText"/>
            </w:rPr>
            <w:t>Click here to enter text.</w:t>
          </w:r>
        </w:p>
      </w:docPartBody>
    </w:docPart>
    <w:docPart>
      <w:docPartPr>
        <w:name w:val="5F9FD7BC03D14AB485CF905C5ACB56E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E694F86-0B53-4C22-9780-0959D3EFA8D8}"/>
      </w:docPartPr>
      <w:docPartBody>
        <w:p w:rsidR="00C32320" w:rsidRDefault="00123CCC">
          <w:pPr>
            <w:pStyle w:val="5F9FD7BC03D14AB485CF905C5ACB56E0"/>
          </w:pPr>
          <w:r w:rsidRPr="00E82D00">
            <w:rPr>
              <w:rStyle w:val="PlaceholderText"/>
            </w:rPr>
            <w:t>Click here to enter text.</w:t>
          </w:r>
        </w:p>
      </w:docPartBody>
    </w:docPart>
    <w:docPart>
      <w:docPartPr>
        <w:name w:val="6E629DDFD20247C99B04D23E5DCF14B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A445BE6-77D0-4863-AF45-55A4A94A90C1}"/>
      </w:docPartPr>
      <w:docPartBody>
        <w:p w:rsidR="00C32320" w:rsidRDefault="00123CCC">
          <w:pPr>
            <w:pStyle w:val="6E629DDFD20247C99B04D23E5DCF14B1"/>
          </w:pPr>
          <w:r w:rsidRPr="00E82D00">
            <w:rPr>
              <w:rStyle w:val="PlaceholderText"/>
            </w:rPr>
            <w:t>Click here to enter text.</w:t>
          </w:r>
        </w:p>
      </w:docPartBody>
    </w:docPart>
    <w:docPart>
      <w:docPartPr>
        <w:name w:val="56B09C5EB9274FF4B0176B3F13434C7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BCEDBA6-3287-43FD-BC8E-A8D846994CD7}"/>
      </w:docPartPr>
      <w:docPartBody>
        <w:p w:rsidR="00C32320" w:rsidRDefault="00123CCC">
          <w:pPr>
            <w:pStyle w:val="56B09C5EB9274FF4B0176B3F13434C79"/>
          </w:pPr>
          <w:r w:rsidRPr="00E82D00">
            <w:rPr>
              <w:rStyle w:val="PlaceholderText"/>
            </w:rPr>
            <w:t>Click here to enter text.</w:t>
          </w:r>
        </w:p>
      </w:docPartBody>
    </w:docPart>
    <w:docPart>
      <w:docPartPr>
        <w:name w:val="FCF1F7B62ECD493E8CE0B3356FC005C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9F4BE7E-ACB9-4A94-B591-F7A0F2E9245B}"/>
      </w:docPartPr>
      <w:docPartBody>
        <w:p w:rsidR="00C32320" w:rsidRDefault="00123CCC">
          <w:pPr>
            <w:pStyle w:val="FCF1F7B62ECD493E8CE0B3356FC005C7"/>
          </w:pPr>
          <w:r>
            <w:rPr>
              <w:u w:val="single"/>
            </w:rPr>
            <w:t xml:space="preserve"> </w:t>
          </w:r>
          <w:r w:rsidRPr="00E82D00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3CCC"/>
    <w:rsid w:val="000870C5"/>
    <w:rsid w:val="00123CCC"/>
    <w:rsid w:val="002A15D8"/>
    <w:rsid w:val="002F0D5F"/>
    <w:rsid w:val="004877D4"/>
    <w:rsid w:val="004B5690"/>
    <w:rsid w:val="005D7987"/>
    <w:rsid w:val="0095643F"/>
    <w:rsid w:val="00C32320"/>
    <w:rsid w:val="00E169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4877D4"/>
    <w:rPr>
      <w:color w:val="808080"/>
    </w:rPr>
  </w:style>
  <w:style w:type="paragraph" w:customStyle="1" w:styleId="6AA993F3441643789475DCBCF1432549">
    <w:name w:val="6AA993F3441643789475DCBCF1432549"/>
  </w:style>
  <w:style w:type="paragraph" w:customStyle="1" w:styleId="5F9FD7BC03D14AB485CF905C5ACB56E0">
    <w:name w:val="5F9FD7BC03D14AB485CF905C5ACB56E0"/>
  </w:style>
  <w:style w:type="paragraph" w:customStyle="1" w:styleId="6E629DDFD20247C99B04D23E5DCF14B1">
    <w:name w:val="6E629DDFD20247C99B04D23E5DCF14B1"/>
  </w:style>
  <w:style w:type="paragraph" w:customStyle="1" w:styleId="56B09C5EB9274FF4B0176B3F13434C79">
    <w:name w:val="56B09C5EB9274FF4B0176B3F13434C79"/>
  </w:style>
  <w:style w:type="paragraph" w:customStyle="1" w:styleId="FCF1F7B62ECD493E8CE0B3356FC005C7">
    <w:name w:val="FCF1F7B62ECD493E8CE0B3356FC005C7"/>
  </w:style>
  <w:style w:type="paragraph" w:customStyle="1" w:styleId="DF5245ED6A0E4B5FA7CFBAC5D126E381">
    <w:name w:val="DF5245ED6A0E4B5FA7CFBAC5D126E381"/>
  </w:style>
  <w:style w:type="paragraph" w:customStyle="1" w:styleId="C3B3EEE43A074012846631898E3E0E61">
    <w:name w:val="C3B3EEE43A074012846631898E3E0E61"/>
  </w:style>
  <w:style w:type="paragraph" w:customStyle="1" w:styleId="B0D7B9EE89A84AE78075AFF97914BFFD">
    <w:name w:val="B0D7B9EE89A84AE78075AFF97914BFFD"/>
    <w:rsid w:val="004877D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267BD7-B6B9-4CB8-8E27-BD4AAEA59C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Amendment Checklist</Template>
  <TotalTime>0</TotalTime>
  <Pages>4</Pages>
  <Words>1336</Words>
  <Characters>7617</Characters>
  <Application>Microsoft Office Word</Application>
  <DocSecurity>0</DocSecurity>
  <Lines>63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MNCPPC</Company>
  <LinksUpToDate>false</LinksUpToDate>
  <CharactersWithSpaces>8936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Conlon, Catherine</dc:creator>
  <cp:lastModifiedBy>Afzal, Khalid</cp:lastModifiedBy>
  <cp:revision>2</cp:revision>
  <cp:lastPrinted>2017-05-03T17:33:00Z</cp:lastPrinted>
  <dcterms:created xsi:type="dcterms:W3CDTF">2017-12-18T21:13:00Z</dcterms:created>
  <dcterms:modified xsi:type="dcterms:W3CDTF">2017-12-18T21:13:00Z</dcterms:modified>
</cp:coreProperties>
</file>